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D38" w:rsidRPr="00404D12" w:rsidRDefault="00420D38" w:rsidP="00420D38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"/>
          <w:b/>
          <w:szCs w:val="20"/>
        </w:rPr>
      </w:pPr>
      <w:bookmarkStart w:id="0" w:name="C37"/>
      <w:r w:rsidRPr="00420D38">
        <w:rPr>
          <w:rFonts w:ascii="Arial Black" w:hAnsi="Arial Black" w:cs="Arial"/>
          <w:b/>
          <w:szCs w:val="20"/>
        </w:rPr>
        <w:t>ACKNOWLEDGMENT</w:t>
      </w:r>
      <w:bookmarkEnd w:id="0"/>
    </w:p>
    <w:p w:rsidR="00420D38" w:rsidRPr="00420D38" w:rsidRDefault="00420D38" w:rsidP="00420D38">
      <w:pPr>
        <w:rPr>
          <w:rFonts w:ascii="Arial" w:hAnsi="Arial" w:cs="Arial"/>
        </w:rPr>
      </w:pPr>
    </w:p>
    <w:p w:rsidR="0096423D" w:rsidRDefault="00420D38" w:rsidP="0096423D">
      <w:pPr>
        <w:overflowPunct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I her</w:t>
      </w:r>
      <w:r w:rsidR="002E5648">
        <w:rPr>
          <w:rFonts w:ascii="Arial" w:hAnsi="Arial" w:cs="Arial"/>
          <w:szCs w:val="20"/>
        </w:rPr>
        <w:t>eby acknowledgement that a sum of Rs…</w:t>
      </w:r>
      <w:r w:rsidR="00404D12">
        <w:rPr>
          <w:rFonts w:ascii="Arial" w:hAnsi="Arial" w:cs="Arial"/>
          <w:szCs w:val="20"/>
        </w:rPr>
        <w:t>……………………</w:t>
      </w:r>
      <w:r w:rsidR="002E5648">
        <w:rPr>
          <w:rFonts w:ascii="Arial" w:hAnsi="Arial" w:cs="Arial"/>
          <w:szCs w:val="20"/>
        </w:rPr>
        <w:t xml:space="preserve">./- </w:t>
      </w:r>
    </w:p>
    <w:p w:rsidR="005007F9" w:rsidRDefault="005007F9" w:rsidP="0096423D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420D38" w:rsidRDefault="00C67D48" w:rsidP="0096423D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(Rupees</w:t>
      </w:r>
      <w:r w:rsidR="002E5648">
        <w:rPr>
          <w:rFonts w:ascii="Arial" w:hAnsi="Arial" w:cs="Arial"/>
          <w:szCs w:val="20"/>
        </w:rPr>
        <w:t xml:space="preserve"> in word……………</w:t>
      </w:r>
      <w:r w:rsidR="005007F9">
        <w:rPr>
          <w:rFonts w:ascii="Arial" w:hAnsi="Arial" w:cs="Arial"/>
          <w:szCs w:val="20"/>
        </w:rPr>
        <w:t>……………………………………………………………………………..)</w:t>
      </w:r>
    </w:p>
    <w:p w:rsidR="005007F9" w:rsidRDefault="00C67D48" w:rsidP="00C67D48">
      <w:pPr>
        <w:tabs>
          <w:tab w:val="left" w:pos="975"/>
        </w:tabs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</w:p>
    <w:p w:rsidR="002E5648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Is due from me to Shri/ Mr/ Mrs/Miss…………………………………………………………………….</w:t>
      </w:r>
    </w:p>
    <w:p w:rsidR="005007F9" w:rsidRDefault="005007F9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5007F9" w:rsidRDefault="005007F9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2E5648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S/o……………………………………………………………………………………………………………</w:t>
      </w:r>
    </w:p>
    <w:p w:rsidR="005007F9" w:rsidRDefault="005007F9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2E5648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R/o…………………………………………………………………………………………………………...</w:t>
      </w:r>
    </w:p>
    <w:p w:rsidR="005007F9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</w:p>
    <w:p w:rsidR="002E5648" w:rsidRDefault="002E5648" w:rsidP="005007F9">
      <w:pPr>
        <w:overflowPunct w:val="0"/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S/d……………………………………………………….</w:t>
      </w:r>
    </w:p>
    <w:p w:rsidR="005007F9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</w:p>
    <w:p w:rsidR="002E5648" w:rsidRDefault="002E5648" w:rsidP="005007F9">
      <w:pPr>
        <w:overflowPunct w:val="0"/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S/o. Shri…………………………………………………</w:t>
      </w:r>
    </w:p>
    <w:p w:rsidR="005007F9" w:rsidRDefault="005007F9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</w:p>
    <w:p w:rsidR="002E5648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Date:………………….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  <w:t>Address:………………………………………………..</w:t>
      </w:r>
    </w:p>
    <w:p w:rsidR="005007F9" w:rsidRDefault="002E5648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</w:p>
    <w:p w:rsidR="002E5648" w:rsidRDefault="002E5648" w:rsidP="005007F9">
      <w:pPr>
        <w:overflowPunct w:val="0"/>
        <w:autoSpaceDE w:val="0"/>
        <w:autoSpaceDN w:val="0"/>
        <w:adjustRightInd w:val="0"/>
        <w:spacing w:after="0" w:line="240" w:lineRule="auto"/>
        <w:ind w:left="3600" w:firstLine="72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…………………………………………………………..</w:t>
      </w:r>
      <w:r>
        <w:rPr>
          <w:rFonts w:ascii="Arial" w:hAnsi="Arial" w:cs="Arial"/>
          <w:szCs w:val="20"/>
        </w:rPr>
        <w:tab/>
      </w:r>
    </w:p>
    <w:p w:rsidR="005007F9" w:rsidRDefault="005007F9" w:rsidP="00420D38">
      <w:pPr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  <w:r w:rsidR="002E5648">
        <w:rPr>
          <w:rFonts w:ascii="Arial" w:hAnsi="Arial" w:cs="Arial"/>
          <w:szCs w:val="20"/>
        </w:rPr>
        <w:tab/>
      </w:r>
    </w:p>
    <w:p w:rsidR="002E5648" w:rsidRPr="00420D38" w:rsidRDefault="002E5648" w:rsidP="005007F9">
      <w:pPr>
        <w:overflowPunct w:val="0"/>
        <w:autoSpaceDE w:val="0"/>
        <w:autoSpaceDN w:val="0"/>
        <w:adjustRightInd w:val="0"/>
        <w:spacing w:after="0" w:line="240" w:lineRule="auto"/>
        <w:ind w:left="3600" w:firstLine="720"/>
        <w:rPr>
          <w:rFonts w:ascii="Arial Black" w:hAnsi="Arial Black" w:cs="Arial"/>
          <w:b/>
          <w:color w:val="0000FF"/>
          <w:szCs w:val="20"/>
        </w:rPr>
      </w:pPr>
      <w:r>
        <w:rPr>
          <w:rFonts w:ascii="Arial" w:hAnsi="Arial" w:cs="Arial"/>
          <w:szCs w:val="20"/>
        </w:rPr>
        <w:t>…………………………………………………………..</w:t>
      </w:r>
    </w:p>
    <w:sectPr w:rsidR="002E5648" w:rsidRPr="00420D38" w:rsidSect="00420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drawingGridHorizontalSpacing w:val="110"/>
  <w:displayHorizontalDrawingGridEvery w:val="2"/>
  <w:characterSpacingControl w:val="doNotCompress"/>
  <w:compat/>
  <w:rsids>
    <w:rsidRoot w:val="00087413"/>
    <w:rsid w:val="000755D6"/>
    <w:rsid w:val="00087413"/>
    <w:rsid w:val="00123F1F"/>
    <w:rsid w:val="002E5648"/>
    <w:rsid w:val="003E2984"/>
    <w:rsid w:val="00404D12"/>
    <w:rsid w:val="00420D38"/>
    <w:rsid w:val="005007F9"/>
    <w:rsid w:val="007F7CBF"/>
    <w:rsid w:val="00927DA6"/>
    <w:rsid w:val="0096423D"/>
    <w:rsid w:val="00A364DD"/>
    <w:rsid w:val="00C326C6"/>
    <w:rsid w:val="00C67D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04D1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D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04D12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4D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04D1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4D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76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cknnolegment\ACKNOWLEDG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ACKNOWLEDGMENT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2022-12-02T11:52:00Z</dcterms:created>
  <dcterms:modified xsi:type="dcterms:W3CDTF">2022-12-02T11:52:00Z</dcterms:modified>
</cp:coreProperties>
</file>