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6B7" w:rsidRPr="004836B7" w:rsidRDefault="004836B7" w:rsidP="004836B7">
      <w:pPr>
        <w:pStyle w:val="NormalWeb"/>
        <w:jc w:val="center"/>
        <w:rPr>
          <w:rFonts w:ascii="Arial" w:hAnsi="Arial" w:cs="Arial"/>
          <w:b/>
          <w:bCs/>
          <w:sz w:val="22"/>
          <w:szCs w:val="22"/>
        </w:rPr>
      </w:pPr>
      <w:r w:rsidRPr="004836B7">
        <w:rPr>
          <w:rFonts w:ascii="Arial" w:hAnsi="Arial" w:cs="Arial"/>
          <w:b/>
          <w:bCs/>
          <w:sz w:val="22"/>
          <w:szCs w:val="22"/>
        </w:rPr>
        <w:t>APPLICATION FOR A SUCCESSION CERTIFICATE UNDER THE INDIAN SUCCESSION ACT, 1925</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IN THE COURT OF DISTRICT JUDGE.........................</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Application for Succession certificate in the matter of......................... under the Indian Succession Act, 1925. Sir,</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The applicant herein most respectfully submits as under: —</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1. That the said Shri......................... son of.............. died on.........................</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2. That the said......................... at the time of his death ordinarily resided at......................... within the jurisdiction of this Hon’ble Court.</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3. That the members of the family and other nearest relatives of the deceased are —</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 (Mention the names and their addresses)</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(ii)</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(iii)</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(iv)</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(v)</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4. That the applicant is the son and one of the legal heirs of the deceased.</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5. That there is no impediment under Section 370 or under any of the provisions of the Act or any other enactment to the grant of the certificate or to the validity thereof if it were granted.</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6. The debts and securities in respect of which the certificate is applied for are —</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(Set out herein details of debts if any, and the securities)</w:t>
      </w:r>
    </w:p>
    <w:p w:rsidR="004836B7" w:rsidRPr="004836B7" w:rsidRDefault="004836B7" w:rsidP="004836B7">
      <w:pPr>
        <w:pStyle w:val="NormalWeb"/>
        <w:jc w:val="center"/>
        <w:rPr>
          <w:rFonts w:ascii="Arial" w:hAnsi="Arial" w:cs="Arial"/>
          <w:b/>
          <w:bCs/>
          <w:sz w:val="22"/>
          <w:szCs w:val="22"/>
        </w:rPr>
      </w:pPr>
      <w:r w:rsidRPr="004836B7">
        <w:rPr>
          <w:rFonts w:ascii="Arial" w:hAnsi="Arial" w:cs="Arial"/>
          <w:b/>
          <w:bCs/>
          <w:sz w:val="22"/>
          <w:szCs w:val="22"/>
        </w:rPr>
        <w:t>PRAYER</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It is therefore most respectfully prayed that the Succession certificate be granted in respect of the debts and securities set out hereinabove empowering the applicant to collect and to receive interest/dividends of any and/or to negotiable/ transfer the said securities.</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And any other relief which this Hon’ble Court deems fit or proper in the circumstance of the case be also granted to the petitioner.</w:t>
      </w:r>
    </w:p>
    <w:p w:rsidR="004836B7" w:rsidRPr="004836B7" w:rsidRDefault="004836B7" w:rsidP="004836B7">
      <w:pPr>
        <w:pStyle w:val="NormalWeb"/>
        <w:jc w:val="right"/>
        <w:rPr>
          <w:rFonts w:ascii="Arial" w:hAnsi="Arial" w:cs="Arial"/>
          <w:sz w:val="22"/>
          <w:szCs w:val="22"/>
        </w:rPr>
      </w:pPr>
      <w:r w:rsidRPr="004836B7">
        <w:rPr>
          <w:rFonts w:ascii="Arial" w:hAnsi="Arial" w:cs="Arial"/>
          <w:sz w:val="22"/>
          <w:szCs w:val="22"/>
        </w:rPr>
        <w:t>Plaintiff</w:t>
      </w:r>
    </w:p>
    <w:p w:rsidR="004836B7" w:rsidRPr="004836B7" w:rsidRDefault="004836B7" w:rsidP="004836B7">
      <w:pPr>
        <w:pStyle w:val="NormalWeb"/>
        <w:rPr>
          <w:rFonts w:ascii="Arial" w:hAnsi="Arial" w:cs="Arial"/>
          <w:sz w:val="22"/>
          <w:szCs w:val="22"/>
        </w:rPr>
      </w:pPr>
      <w:r w:rsidRPr="004836B7">
        <w:rPr>
          <w:rFonts w:ascii="Arial" w:hAnsi="Arial" w:cs="Arial"/>
          <w:sz w:val="22"/>
          <w:szCs w:val="22"/>
        </w:rPr>
        <w:t>Through</w:t>
      </w:r>
    </w:p>
    <w:p w:rsidR="004836B7" w:rsidRPr="004836B7" w:rsidRDefault="004836B7" w:rsidP="004836B7">
      <w:pPr>
        <w:pStyle w:val="NormalWeb"/>
        <w:jc w:val="right"/>
        <w:rPr>
          <w:rFonts w:ascii="Arial" w:hAnsi="Arial" w:cs="Arial"/>
          <w:sz w:val="22"/>
          <w:szCs w:val="22"/>
        </w:rPr>
      </w:pPr>
      <w:r w:rsidRPr="004836B7">
        <w:rPr>
          <w:rFonts w:ascii="Arial" w:hAnsi="Arial" w:cs="Arial"/>
          <w:sz w:val="22"/>
          <w:szCs w:val="22"/>
        </w:rPr>
        <w:lastRenderedPageBreak/>
        <w:t>Place......................... Advocate</w:t>
      </w:r>
    </w:p>
    <w:p w:rsidR="004836B7" w:rsidRPr="004836B7" w:rsidRDefault="004836B7" w:rsidP="004836B7">
      <w:pPr>
        <w:pStyle w:val="NormalWeb"/>
        <w:rPr>
          <w:rFonts w:ascii="Arial" w:hAnsi="Arial" w:cs="Arial"/>
          <w:sz w:val="22"/>
          <w:szCs w:val="22"/>
        </w:rPr>
      </w:pPr>
      <w:r w:rsidRPr="004836B7">
        <w:rPr>
          <w:rFonts w:ascii="Arial" w:hAnsi="Arial" w:cs="Arial"/>
          <w:sz w:val="22"/>
          <w:szCs w:val="22"/>
        </w:rPr>
        <w:t>Dated.........................</w:t>
      </w:r>
    </w:p>
    <w:p w:rsidR="004836B7" w:rsidRPr="004836B7" w:rsidRDefault="004836B7" w:rsidP="004836B7">
      <w:pPr>
        <w:pStyle w:val="NormalWeb"/>
        <w:jc w:val="center"/>
        <w:rPr>
          <w:rFonts w:ascii="Arial" w:hAnsi="Arial" w:cs="Arial"/>
          <w:b/>
          <w:bCs/>
          <w:sz w:val="22"/>
          <w:szCs w:val="22"/>
        </w:rPr>
      </w:pPr>
      <w:r w:rsidRPr="004836B7">
        <w:rPr>
          <w:rFonts w:ascii="Arial" w:hAnsi="Arial" w:cs="Arial"/>
          <w:b/>
          <w:bCs/>
          <w:sz w:val="22"/>
          <w:szCs w:val="22"/>
        </w:rPr>
        <w:t>VERIFICATION</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I......................... do hereby declared that the the facts stated above are true and correct to the best of my knowledge and belief.</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 xml:space="preserve">Last para is prayer to this Hon’ble Court......................... </w:t>
      </w:r>
    </w:p>
    <w:p w:rsidR="004836B7" w:rsidRPr="004836B7" w:rsidRDefault="004836B7" w:rsidP="004836B7">
      <w:pPr>
        <w:pStyle w:val="NormalWeb"/>
        <w:jc w:val="both"/>
        <w:rPr>
          <w:rFonts w:ascii="Arial" w:hAnsi="Arial" w:cs="Arial"/>
          <w:sz w:val="22"/>
          <w:szCs w:val="22"/>
        </w:rPr>
      </w:pPr>
      <w:r w:rsidRPr="004836B7">
        <w:rPr>
          <w:rFonts w:ascii="Arial" w:hAnsi="Arial" w:cs="Arial"/>
          <w:sz w:val="22"/>
          <w:szCs w:val="22"/>
        </w:rPr>
        <w:t>Verified at......................... on this................. day of.......... 19....................</w:t>
      </w:r>
    </w:p>
    <w:p w:rsidR="004836B7" w:rsidRPr="004836B7" w:rsidRDefault="004836B7" w:rsidP="004836B7">
      <w:pPr>
        <w:pStyle w:val="NormalWeb"/>
        <w:jc w:val="right"/>
        <w:rPr>
          <w:rFonts w:ascii="Arial" w:hAnsi="Arial" w:cs="Arial"/>
          <w:sz w:val="22"/>
          <w:szCs w:val="22"/>
        </w:rPr>
      </w:pPr>
      <w:r w:rsidRPr="004836B7">
        <w:rPr>
          <w:rFonts w:ascii="Arial" w:hAnsi="Arial" w:cs="Arial"/>
          <w:sz w:val="22"/>
          <w:szCs w:val="22"/>
        </w:rPr>
        <w:t>Petitioner</w:t>
      </w:r>
    </w:p>
    <w:p w:rsidR="006224EE" w:rsidRPr="004836B7" w:rsidRDefault="006224EE">
      <w:pPr>
        <w:rPr>
          <w:rFonts w:ascii="Arial" w:hAnsi="Arial" w:cs="Arial"/>
        </w:rPr>
      </w:pPr>
    </w:p>
    <w:sectPr w:rsidR="006224EE" w:rsidRPr="004836B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F30244"/>
    <w:rsid w:val="001C269D"/>
    <w:rsid w:val="004836B7"/>
    <w:rsid w:val="006224EE"/>
    <w:rsid w:val="00A93CC2"/>
    <w:rsid w:val="00F30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4EE"/>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836B7"/>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APPLICATION%20FOR%20A%20SUCCESSION%20CERTIFICATE%20UNDER%20THE%20INDIAN%20SUCCESSION%20ACT,%20192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 A SUCCESSION CERTIFICATE UNDER THE INDIAN SUCCESSION ACT, 1925</Template>
  <TotalTime>0</TotalTime>
  <Pages>2</Pages>
  <Words>295</Words>
  <Characters>1685</Characters>
  <Application>Microsoft Office Word</Application>
  <DocSecurity>0</DocSecurity>
  <Lines>14</Lines>
  <Paragraphs>3</Paragraphs>
  <ScaleCrop>false</ScaleCrop>
  <Company/>
  <LinksUpToDate>false</LinksUpToDate>
  <CharactersWithSpaces>1977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2022-12-28T06:51:00Z</dcterms:created>
  <dcterms:modified xsi:type="dcterms:W3CDTF">2022-12-28T06:51:00Z</dcterms:modified>
</cp:coreProperties>
</file>