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120" w:rsidRDefault="00E75120" w:rsidP="00E75120">
      <w:pPr>
        <w:spacing w:after="0" w:line="240" w:lineRule="auto"/>
        <w:jc w:val="center"/>
        <w:rPr>
          <w:b/>
          <w:bCs/>
        </w:rPr>
      </w:pPr>
      <w:r w:rsidRPr="00E75120">
        <w:rPr>
          <w:b/>
          <w:bCs/>
        </w:rPr>
        <w:t>ASSIGNMENTOF A BOND DEBT</w:t>
      </w:r>
    </w:p>
    <w:p w:rsidR="00E75120" w:rsidRDefault="00E75120" w:rsidP="00E75120">
      <w:pPr>
        <w:spacing w:after="0" w:line="240" w:lineRule="auto"/>
        <w:jc w:val="center"/>
        <w:rPr>
          <w:b/>
          <w:bCs/>
        </w:rPr>
      </w:pPr>
    </w:p>
    <w:p w:rsidR="00E75120" w:rsidRPr="00E75120" w:rsidRDefault="00E75120" w:rsidP="00E75120">
      <w:pPr>
        <w:spacing w:after="0" w:line="240" w:lineRule="auto"/>
        <w:jc w:val="center"/>
        <w:rPr>
          <w:b/>
          <w:bCs/>
        </w:rPr>
      </w:pPr>
    </w:p>
    <w:p w:rsidR="00E75120" w:rsidRPr="00E75120" w:rsidRDefault="00E75120" w:rsidP="00E75120">
      <w:pPr>
        <w:spacing w:after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>BE IT KNOWN TO ALL that I, X, in consideration of the sum of Rs. ………………received by me from Y son of Shri ………………resident of ……………do</w:t>
      </w:r>
    </w:p>
    <w:p w:rsidR="00E75120" w:rsidRPr="00E75120" w:rsidRDefault="00E75120" w:rsidP="00E75120">
      <w:pPr>
        <w:spacing w:after="0"/>
        <w:jc w:val="both"/>
        <w:rPr>
          <w:rFonts w:ascii="Times New Roman" w:hAnsi="Times New Roman"/>
          <w:szCs w:val="24"/>
        </w:rPr>
      </w:pPr>
      <w:r w:rsidRPr="00E75120">
        <w:rPr>
          <w:rFonts w:ascii="Times New Roman" w:hAnsi="Times New Roman"/>
          <w:szCs w:val="24"/>
        </w:rPr>
        <w:t>hereby transfer and assign all my rights, title and interest in the bond dated  ……………………executed by Shri Z son of Shri . …………………resident of  …………………in my favour, to pay a sum of Rs  …………………with interest at the rate of..................</w:t>
      </w:r>
      <w:r w:rsidRPr="00E75120">
        <w:rPr>
          <w:rFonts w:ascii="Times New Roman" w:hAnsi="Times New Roman"/>
          <w:szCs w:val="24"/>
        </w:rPr>
        <w:tab/>
        <w:t xml:space="preserve">per cent per annum. </w:t>
      </w:r>
    </w:p>
    <w:p w:rsidR="00E75120" w:rsidRPr="00E75120" w:rsidRDefault="00E75120" w:rsidP="00E75120">
      <w:pPr>
        <w:spacing w:after="0"/>
        <w:jc w:val="both"/>
        <w:rPr>
          <w:rFonts w:ascii="Times New Roman" w:hAnsi="Times New Roman"/>
          <w:szCs w:val="24"/>
        </w:rPr>
      </w:pPr>
      <w:r w:rsidRPr="00E75120">
        <w:rPr>
          <w:rFonts w:ascii="Times New Roman" w:hAnsi="Times New Roman"/>
          <w:szCs w:val="24"/>
        </w:rPr>
        <w:t xml:space="preserve">And I hereby covenant With the said Y that the said debt is due and payable to me by the said Z. </w:t>
      </w:r>
    </w:p>
    <w:p w:rsidR="00E75120" w:rsidRPr="00E75120" w:rsidRDefault="00E75120" w:rsidP="00E75120">
      <w:pPr>
        <w:spacing w:after="0"/>
        <w:jc w:val="both"/>
        <w:rPr>
          <w:rFonts w:ascii="Times New Roman" w:hAnsi="Times New Roman"/>
          <w:szCs w:val="24"/>
        </w:rPr>
      </w:pPr>
      <w:r w:rsidRPr="00E75120">
        <w:rPr>
          <w:rFonts w:ascii="Times New Roman" w:hAnsi="Times New Roman"/>
          <w:szCs w:val="24"/>
        </w:rPr>
        <w:t>Dated this  ………………day of …………20 ……………</w:t>
      </w:r>
    </w:p>
    <w:p w:rsidR="00E75120" w:rsidRPr="00E75120" w:rsidRDefault="00E75120" w:rsidP="00E75120">
      <w:pPr>
        <w:spacing w:after="0"/>
        <w:ind w:left="720"/>
        <w:jc w:val="both"/>
        <w:rPr>
          <w:rFonts w:ascii="Times New Roman" w:hAnsi="Times New Roman"/>
          <w:szCs w:val="24"/>
        </w:rPr>
      </w:pPr>
      <w:r w:rsidRPr="00E75120">
        <w:rPr>
          <w:rFonts w:ascii="Times New Roman" w:hAnsi="Times New Roman"/>
          <w:szCs w:val="24"/>
        </w:rPr>
        <w:t> </w:t>
      </w:r>
    </w:p>
    <w:p w:rsidR="00E75120" w:rsidRPr="00E75120" w:rsidRDefault="00E75120" w:rsidP="00E75120">
      <w:pPr>
        <w:spacing w:after="0"/>
        <w:jc w:val="both"/>
        <w:rPr>
          <w:rFonts w:ascii="Times New Roman" w:hAnsi="Times New Roman"/>
          <w:szCs w:val="24"/>
        </w:rPr>
      </w:pPr>
      <w:r w:rsidRPr="00E75120">
        <w:rPr>
          <w:rFonts w:ascii="Times New Roman" w:hAnsi="Times New Roman"/>
          <w:szCs w:val="24"/>
        </w:rPr>
        <w:t>WITNESSES</w:t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  <w:t>……………………..</w:t>
      </w:r>
    </w:p>
    <w:p w:rsidR="00E75120" w:rsidRPr="00E75120" w:rsidRDefault="00E75120" w:rsidP="00E75120">
      <w:pPr>
        <w:spacing w:after="0"/>
        <w:ind w:left="720"/>
        <w:jc w:val="both"/>
        <w:rPr>
          <w:rFonts w:ascii="Times New Roman" w:hAnsi="Times New Roman"/>
          <w:szCs w:val="24"/>
        </w:rPr>
      </w:pPr>
      <w:r w:rsidRPr="00E75120">
        <w:rPr>
          <w:rFonts w:ascii="Times New Roman" w:hAnsi="Times New Roman"/>
          <w:szCs w:val="24"/>
        </w:rPr>
        <w:t>1 .</w:t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</w:r>
      <w:r w:rsidRPr="00E75120">
        <w:rPr>
          <w:rFonts w:ascii="Times New Roman" w:hAnsi="Times New Roman"/>
          <w:szCs w:val="24"/>
        </w:rPr>
        <w:tab/>
        <w:t>X</w:t>
      </w:r>
    </w:p>
    <w:p w:rsidR="00E75120" w:rsidRPr="00E75120" w:rsidRDefault="00E75120" w:rsidP="00E75120">
      <w:pPr>
        <w:spacing w:after="0"/>
        <w:ind w:left="720"/>
        <w:jc w:val="both"/>
        <w:rPr>
          <w:rFonts w:ascii="Times New Roman" w:hAnsi="Times New Roman"/>
          <w:szCs w:val="24"/>
        </w:rPr>
      </w:pPr>
      <w:r w:rsidRPr="00E75120">
        <w:rPr>
          <w:rFonts w:ascii="Times New Roman" w:hAnsi="Times New Roman"/>
          <w:szCs w:val="24"/>
        </w:rPr>
        <w:t>2.</w:t>
      </w:r>
    </w:p>
    <w:p w:rsidR="00E75120" w:rsidRDefault="00E75120" w:rsidP="00E75120">
      <w:pPr>
        <w:jc w:val="both"/>
      </w:pPr>
    </w:p>
    <w:sectPr w:rsidR="00E75120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E1108F"/>
    <w:rsid w:val="000E0F34"/>
    <w:rsid w:val="007F7CBF"/>
    <w:rsid w:val="00927DA6"/>
    <w:rsid w:val="00AE46E9"/>
    <w:rsid w:val="00C326C6"/>
    <w:rsid w:val="00E1108F"/>
    <w:rsid w:val="00E261F2"/>
    <w:rsid w:val="00E34F8D"/>
    <w:rsid w:val="00E75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ssignment\ASSIGNMENTOF%20A%20BOND%20DEB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ASSIGNMENTOF A BOND DEBT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2022-12-16T11:05:00Z</dcterms:created>
  <dcterms:modified xsi:type="dcterms:W3CDTF">2022-12-16T11:05:00Z</dcterms:modified>
</cp:coreProperties>
</file>