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AE" w:rsidRPr="00BF44AE" w:rsidRDefault="00BF44AE" w:rsidP="00BF44AE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17"/>
      <w:r w:rsidRPr="00BF44AE">
        <w:rPr>
          <w:rFonts w:ascii="Arial" w:hAnsi="Arial" w:cs="Arial"/>
          <w:b/>
          <w:bCs/>
          <w:szCs w:val="20"/>
        </w:rPr>
        <w:t>BILL OF EXCHANGE AFTER DATE</w:t>
      </w:r>
      <w:bookmarkEnd w:id="0"/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 </w:t>
      </w:r>
    </w:p>
    <w:p w:rsidR="00BF44AE" w:rsidRPr="00BF44AE" w:rsidRDefault="00BF44AE" w:rsidP="00BF44AE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......................……..</w:t>
      </w:r>
    </w:p>
    <w:p w:rsidR="00BF44AE" w:rsidRPr="00BF44AE" w:rsidRDefault="00BF44AE" w:rsidP="00BF44AE">
      <w:pPr>
        <w:spacing w:after="0" w:line="240" w:lineRule="auto"/>
        <w:ind w:left="720" w:firstLine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BF44AE">
        <w:rPr>
          <w:rFonts w:ascii="Arial" w:hAnsi="Arial" w:cs="Arial"/>
          <w:szCs w:val="20"/>
        </w:rPr>
        <w:t xml:space="preserve">Date ........................ </w:t>
      </w:r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Rs . .....................</w:t>
      </w:r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 </w:t>
      </w:r>
    </w:p>
    <w:p w:rsidR="00BF44AE" w:rsidRPr="00BF44AE" w:rsidRDefault="00BF44AE" w:rsidP="00BF44AE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 xml:space="preserve">Six months after date, pay to Shri X or bearer the sum of Rs .  ………………………(Rupees...................only) with interest at </w:t>
      </w:r>
      <w:r w:rsidRPr="00BF44AE">
        <w:rPr>
          <w:rFonts w:ascii="Arial" w:hAnsi="Arial" w:cs="Arial"/>
          <w:szCs w:val="20"/>
        </w:rPr>
        <w:tab/>
        <w:t>percent per annum.</w:t>
      </w:r>
    </w:p>
    <w:p w:rsid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</w:p>
    <w:p w:rsidR="00BF44AE" w:rsidRDefault="00BF44AE" w:rsidP="00BF44AE">
      <w:pPr>
        <w:spacing w:after="0" w:line="240" w:lineRule="auto"/>
        <w:ind w:left="3600" w:firstLine="720"/>
        <w:rPr>
          <w:rFonts w:ascii="Arial" w:hAnsi="Arial" w:cs="Arial"/>
          <w:szCs w:val="20"/>
        </w:rPr>
      </w:pPr>
    </w:p>
    <w:p w:rsidR="00BF44AE" w:rsidRDefault="00BF44AE" w:rsidP="00BF44AE">
      <w:pPr>
        <w:spacing w:after="0" w:line="240" w:lineRule="auto"/>
        <w:ind w:left="3600" w:firstLine="720"/>
        <w:rPr>
          <w:rFonts w:ascii="Arial" w:hAnsi="Arial" w:cs="Arial"/>
          <w:szCs w:val="20"/>
        </w:rPr>
      </w:pPr>
    </w:p>
    <w:p w:rsidR="00BF44AE" w:rsidRPr="00BF44AE" w:rsidRDefault="00BF44AE" w:rsidP="00BF44AE">
      <w:pPr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A (Stamp)</w:t>
      </w:r>
    </w:p>
    <w:p w:rsidR="00BF44AE" w:rsidRDefault="00BF44AE" w:rsidP="00BF44AE">
      <w:pPr>
        <w:spacing w:after="0" w:line="240" w:lineRule="auto"/>
        <w:rPr>
          <w:rFonts w:ascii="Arial" w:hAnsi="Arial" w:cs="Arial"/>
          <w:szCs w:val="20"/>
        </w:rPr>
      </w:pPr>
    </w:p>
    <w:p w:rsidR="00BF44AE" w:rsidRPr="00BF44AE" w:rsidRDefault="00BF44AE" w:rsidP="00BF44AE">
      <w:pPr>
        <w:spacing w:after="0" w:line="240" w:lineRule="auto"/>
        <w:ind w:left="5760" w:firstLine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(Signature across the stamp)</w:t>
      </w:r>
    </w:p>
    <w:p w:rsid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To</w:t>
      </w:r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M/S X Y</w:t>
      </w:r>
    </w:p>
    <w:p w:rsidR="00BF44AE" w:rsidRPr="00BF44AE" w:rsidRDefault="00BF44AE" w:rsidP="00BF44AE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BF44AE">
        <w:rPr>
          <w:rFonts w:ascii="Arial" w:hAnsi="Arial" w:cs="Arial"/>
          <w:szCs w:val="20"/>
        </w:rPr>
        <w:t>.........……………..</w:t>
      </w:r>
      <w:r w:rsidRPr="00BF44AE">
        <w:rPr>
          <w:rFonts w:ascii="Arial" w:hAnsi="Arial" w:cs="Arial"/>
          <w:szCs w:val="20"/>
        </w:rPr>
        <w:tab/>
        <w:t xml:space="preserve">I </w:t>
      </w:r>
    </w:p>
    <w:p w:rsidR="00B775DD" w:rsidRPr="00BF44AE" w:rsidRDefault="00B775DD">
      <w:pPr>
        <w:rPr>
          <w:rFonts w:ascii="Arial" w:hAnsi="Arial" w:cs="Arial"/>
        </w:rPr>
      </w:pPr>
    </w:p>
    <w:sectPr w:rsidR="00B775DD" w:rsidRPr="00BF44AE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0604F6"/>
    <w:rsid w:val="000604F6"/>
    <w:rsid w:val="008044D9"/>
    <w:rsid w:val="00B775DD"/>
    <w:rsid w:val="00BE407A"/>
    <w:rsid w:val="00BF4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BF44AE"/>
    <w:pPr>
      <w:spacing w:after="0" w:line="240" w:lineRule="auto"/>
      <w:ind w:left="720"/>
      <w:jc w:val="both"/>
    </w:pPr>
    <w:rPr>
      <w:rFonts w:ascii="Times New Roman" w:hAnsi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F44AE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06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BILL%20OF%20EXCHANGE%20AFTER%20D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BILL OF EXCHANGE AFTER DATE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2022-12-17T10:56:00Z</dcterms:created>
  <dcterms:modified xsi:type="dcterms:W3CDTF">2022-12-17T10:56:00Z</dcterms:modified>
</cp:coreProperties>
</file>