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E68" w:rsidRPr="00481E68" w:rsidRDefault="00481E68" w:rsidP="00481E68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16"/>
      <w:r w:rsidRPr="00481E68">
        <w:rPr>
          <w:rFonts w:ascii="Arial" w:hAnsi="Arial" w:cs="Arial"/>
          <w:b/>
          <w:bCs/>
          <w:szCs w:val="20"/>
        </w:rPr>
        <w:t>BILL OF EXCHANGE PAYABLE ON DEMAND</w:t>
      </w:r>
      <w:bookmarkEnd w:id="0"/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ab/>
      </w:r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........................</w:t>
      </w:r>
    </w:p>
    <w:p w:rsidR="00481E68" w:rsidRPr="00481E68" w:rsidRDefault="00481E68" w:rsidP="00481E68">
      <w:pPr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ab/>
      </w:r>
      <w:r w:rsidRPr="00481E68">
        <w:rPr>
          <w:rFonts w:ascii="Arial" w:hAnsi="Arial" w:cs="Arial"/>
          <w:szCs w:val="20"/>
        </w:rPr>
        <w:tab/>
      </w:r>
      <w:r w:rsidRPr="00481E68">
        <w:rPr>
          <w:rFonts w:ascii="Arial" w:hAnsi="Arial" w:cs="Arial"/>
          <w:szCs w:val="20"/>
        </w:rPr>
        <w:tab/>
        <w:t>Date………………</w:t>
      </w:r>
    </w:p>
    <w:p w:rsidR="00481E68" w:rsidRPr="00481E68" w:rsidRDefault="00481E68" w:rsidP="00481E68">
      <w:pPr>
        <w:spacing w:after="0" w:line="240" w:lineRule="auto"/>
        <w:ind w:left="648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 xml:space="preserve"> </w:t>
      </w:r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Rs . …………………………</w:t>
      </w:r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 </w:t>
      </w:r>
    </w:p>
    <w:p w:rsidR="00481E68" w:rsidRPr="00481E68" w:rsidRDefault="00481E68" w:rsidP="00481E68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On demand, pay to A B of………………………… or order the sum of Rs …………………(Rupees only) for value received.</w:t>
      </w:r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 </w:t>
      </w:r>
    </w:p>
    <w:p w:rsidR="00481E68" w:rsidRPr="00481E68" w:rsidRDefault="00481E68" w:rsidP="00481E68">
      <w:pPr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 xml:space="preserve">X Y (Drawer) Stamp </w:t>
      </w:r>
    </w:p>
    <w:p w:rsidR="00481E68" w:rsidRPr="00481E68" w:rsidRDefault="00481E68" w:rsidP="00481E68">
      <w:pPr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 xml:space="preserve">(Signature across the stamp) </w:t>
      </w:r>
    </w:p>
    <w:p w:rsidR="00481E68" w:rsidRPr="00481E68" w:rsidRDefault="00481E68" w:rsidP="00481E68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</w:p>
    <w:p w:rsidR="00481E68" w:rsidRPr="00481E68" w:rsidRDefault="00481E68" w:rsidP="00481E68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</w:p>
    <w:p w:rsidR="00481E68" w:rsidRPr="00481E68" w:rsidRDefault="00481E68" w:rsidP="00481E68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To</w:t>
      </w:r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M N, etc. (Drawee) ..................................</w:t>
      </w:r>
    </w:p>
    <w:p w:rsidR="00481E68" w:rsidRPr="00481E68" w:rsidRDefault="00481E68" w:rsidP="00481E6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481E68">
        <w:rPr>
          <w:rFonts w:ascii="Arial" w:hAnsi="Arial" w:cs="Arial"/>
          <w:szCs w:val="20"/>
        </w:rPr>
        <w:t> </w:t>
      </w:r>
    </w:p>
    <w:p w:rsidR="00B775DD" w:rsidRPr="00481E68" w:rsidRDefault="00B775DD">
      <w:pPr>
        <w:rPr>
          <w:rFonts w:ascii="Arial" w:hAnsi="Arial" w:cs="Arial"/>
        </w:rPr>
      </w:pPr>
    </w:p>
    <w:sectPr w:rsidR="00B775DD" w:rsidRPr="00481E68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B06F15"/>
    <w:rsid w:val="00017B59"/>
    <w:rsid w:val="001634FD"/>
    <w:rsid w:val="00481E68"/>
    <w:rsid w:val="00B06F15"/>
    <w:rsid w:val="00B7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81E68"/>
    <w:pPr>
      <w:spacing w:after="0" w:line="240" w:lineRule="auto"/>
      <w:ind w:left="720"/>
      <w:jc w:val="both"/>
    </w:pPr>
    <w:rPr>
      <w:rFonts w:ascii="Times New Roman" w:hAnsi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81E68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634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BILL%20OF%20EXCHANGE%20PAYABLE%20ON%20DEMAN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BILL OF EXCHANGE PAYABLE ON DEMAND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2022-12-17T10:57:00Z</dcterms:created>
  <dcterms:modified xsi:type="dcterms:W3CDTF">2022-12-17T10:57:00Z</dcterms:modified>
</cp:coreProperties>
</file>