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64B" w:rsidRPr="00C3664B" w:rsidRDefault="00C3664B" w:rsidP="00C3664B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  <w:bookmarkStart w:id="0" w:name="C13219"/>
      <w:r w:rsidRPr="00C3664B">
        <w:rPr>
          <w:rFonts w:ascii="Arial" w:hAnsi="Arial" w:cs="Arial"/>
          <w:b/>
          <w:bCs/>
          <w:szCs w:val="20"/>
        </w:rPr>
        <w:t>BILL OF EXCHANGE PAYABLE TO ANY ONE OF SEVERAL PAYEES</w:t>
      </w:r>
      <w:bookmarkEnd w:id="0"/>
    </w:p>
    <w:p w:rsidR="00C3664B" w:rsidRPr="00C3664B" w:rsidRDefault="00C3664B" w:rsidP="00C366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> </w:t>
      </w:r>
    </w:p>
    <w:p w:rsidR="00C3664B" w:rsidRPr="00C3664B" w:rsidRDefault="00C3664B" w:rsidP="00C3664B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>.........................</w:t>
      </w:r>
    </w:p>
    <w:p w:rsidR="00C3664B" w:rsidRPr="00C3664B" w:rsidRDefault="00C3664B" w:rsidP="00C3664B">
      <w:pPr>
        <w:spacing w:after="0" w:line="240" w:lineRule="auto"/>
        <w:ind w:firstLine="720"/>
        <w:rPr>
          <w:rFonts w:ascii="Arial" w:hAnsi="Arial" w:cs="Arial"/>
          <w:szCs w:val="20"/>
        </w:rPr>
      </w:pPr>
    </w:p>
    <w:p w:rsidR="00C3664B" w:rsidRPr="00C3664B" w:rsidRDefault="00C3664B" w:rsidP="00C3664B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>Date…………………</w:t>
      </w:r>
    </w:p>
    <w:p w:rsidR="00C3664B" w:rsidRPr="00C3664B" w:rsidRDefault="00C3664B" w:rsidP="00C3664B">
      <w:pPr>
        <w:spacing w:after="0" w:line="240" w:lineRule="auto"/>
        <w:ind w:left="720"/>
        <w:rPr>
          <w:rFonts w:ascii="Arial" w:hAnsi="Arial" w:cs="Arial"/>
          <w:szCs w:val="20"/>
        </w:rPr>
      </w:pPr>
    </w:p>
    <w:p w:rsidR="00C3664B" w:rsidRPr="00C3664B" w:rsidRDefault="00C3664B" w:rsidP="00C366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>Rs…………………</w:t>
      </w:r>
    </w:p>
    <w:p w:rsidR="00C3664B" w:rsidRPr="00C3664B" w:rsidRDefault="00C3664B" w:rsidP="00C366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> </w:t>
      </w:r>
    </w:p>
    <w:p w:rsidR="00C3664B" w:rsidRPr="00C3664B" w:rsidRDefault="00C3664B" w:rsidP="00C3664B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>Three months after date, pay X, etc., or Y, etc. or Z etc. or the order of any one of them the sum of Rs ……… . (Rupees……………… only)</w:t>
      </w:r>
    </w:p>
    <w:p w:rsidR="00C3664B" w:rsidRPr="00C3664B" w:rsidRDefault="00C3664B" w:rsidP="00C3664B">
      <w:pPr>
        <w:spacing w:after="0" w:line="240" w:lineRule="auto"/>
        <w:ind w:left="7200" w:firstLine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ab/>
      </w:r>
      <w:r w:rsidRPr="00C3664B">
        <w:rPr>
          <w:rFonts w:ascii="Arial" w:hAnsi="Arial" w:cs="Arial"/>
          <w:szCs w:val="20"/>
        </w:rPr>
        <w:tab/>
      </w:r>
      <w:r w:rsidRPr="00C3664B">
        <w:rPr>
          <w:rFonts w:ascii="Arial" w:hAnsi="Arial" w:cs="Arial"/>
          <w:szCs w:val="20"/>
        </w:rPr>
        <w:tab/>
        <w:t>A (Stamp)</w:t>
      </w:r>
    </w:p>
    <w:p w:rsidR="00C3664B" w:rsidRPr="00C3664B" w:rsidRDefault="00C3664B" w:rsidP="00C3664B">
      <w:pPr>
        <w:spacing w:after="0" w:line="240" w:lineRule="auto"/>
        <w:ind w:left="7200" w:firstLine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ab/>
      </w:r>
      <w:r w:rsidRPr="00C3664B">
        <w:rPr>
          <w:rFonts w:ascii="Arial" w:hAnsi="Arial" w:cs="Arial"/>
          <w:szCs w:val="20"/>
        </w:rPr>
        <w:tab/>
      </w:r>
      <w:r w:rsidRPr="00C3664B">
        <w:rPr>
          <w:rFonts w:ascii="Arial" w:hAnsi="Arial" w:cs="Arial"/>
          <w:szCs w:val="20"/>
        </w:rPr>
        <w:tab/>
        <w:t>Drawer</w:t>
      </w:r>
    </w:p>
    <w:p w:rsidR="00C3664B" w:rsidRPr="00C3664B" w:rsidRDefault="00C3664B" w:rsidP="00C3664B">
      <w:pPr>
        <w:spacing w:after="0" w:line="240" w:lineRule="auto"/>
        <w:ind w:left="5760" w:firstLine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ab/>
      </w:r>
      <w:r w:rsidRPr="00C3664B">
        <w:rPr>
          <w:rFonts w:ascii="Arial" w:hAnsi="Arial" w:cs="Arial"/>
          <w:szCs w:val="20"/>
        </w:rPr>
        <w:tab/>
      </w:r>
      <w:r w:rsidRPr="00C3664B">
        <w:rPr>
          <w:rFonts w:ascii="Arial" w:hAnsi="Arial" w:cs="Arial"/>
          <w:szCs w:val="20"/>
        </w:rPr>
        <w:tab/>
        <w:t>(Signature across the stamp)</w:t>
      </w:r>
    </w:p>
    <w:p w:rsidR="00C3664B" w:rsidRPr="00C3664B" w:rsidRDefault="00C3664B" w:rsidP="00C366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>To</w:t>
      </w:r>
    </w:p>
    <w:p w:rsidR="00C3664B" w:rsidRPr="00C3664B" w:rsidRDefault="00C3664B" w:rsidP="00C3664B">
      <w:pPr>
        <w:spacing w:after="0" w:line="240" w:lineRule="auto"/>
        <w:rPr>
          <w:rFonts w:ascii="Arial" w:hAnsi="Arial" w:cs="Arial"/>
          <w:szCs w:val="20"/>
        </w:rPr>
      </w:pPr>
      <w:r w:rsidRPr="00C3664B">
        <w:rPr>
          <w:rFonts w:ascii="Arial" w:hAnsi="Arial" w:cs="Arial"/>
          <w:szCs w:val="20"/>
        </w:rPr>
        <w:tab/>
        <w:t>X Y, etc. (Drawee)</w:t>
      </w:r>
    </w:p>
    <w:p w:rsidR="00B775DD" w:rsidRPr="00C3664B" w:rsidRDefault="00B775DD">
      <w:pPr>
        <w:rPr>
          <w:rFonts w:ascii="Arial" w:hAnsi="Arial" w:cs="Arial"/>
        </w:rPr>
      </w:pPr>
    </w:p>
    <w:sectPr w:rsidR="00B775DD" w:rsidRPr="00C3664B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422C69"/>
    <w:rsid w:val="00307F8E"/>
    <w:rsid w:val="00422C69"/>
    <w:rsid w:val="00B775DD"/>
    <w:rsid w:val="00C3664B"/>
    <w:rsid w:val="00F73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3664B"/>
    <w:pPr>
      <w:spacing w:after="0" w:line="240" w:lineRule="auto"/>
      <w:ind w:left="720"/>
      <w:jc w:val="both"/>
    </w:pPr>
    <w:rPr>
      <w:rFonts w:ascii="Times New Roman" w:hAnsi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3664B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916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BILL%20OF%20EXCHANGE%20PAYABLE%20TO%20ANY%20ONE%20OF%20SEVERAL%20PAYEE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BILL OF EXCHANGE PAYABLE TO ANY ONE OF SEVERAL PAYEES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2022-12-17T10:57:00Z</dcterms:created>
  <dcterms:modified xsi:type="dcterms:W3CDTF">2022-12-17T10:57:00Z</dcterms:modified>
</cp:coreProperties>
</file>