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8D4" w:rsidRDefault="009518D4" w:rsidP="009518D4">
      <w:pPr>
        <w:overflowPunct w:val="0"/>
        <w:autoSpaceDE w:val="0"/>
        <w:autoSpaceDN w:val="0"/>
        <w:adjustRightInd w:val="0"/>
        <w:spacing w:after="0" w:line="240" w:lineRule="auto"/>
        <w:rPr>
          <w:rFonts w:ascii="Arial Black" w:hAnsi="Arial Black" w:cs="Arial"/>
          <w:b/>
          <w:szCs w:val="20"/>
        </w:rPr>
      </w:pPr>
      <w:bookmarkStart w:id="0" w:name="C38"/>
    </w:p>
    <w:p w:rsidR="007B2BD2" w:rsidRPr="007B2BD2" w:rsidRDefault="007B2BD2" w:rsidP="009518D4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"/>
          <w:b/>
          <w:szCs w:val="20"/>
        </w:rPr>
      </w:pPr>
      <w:r w:rsidRPr="007B2BD2">
        <w:rPr>
          <w:rFonts w:ascii="Arial Black" w:hAnsi="Arial Black" w:cs="Arial"/>
          <w:b/>
          <w:szCs w:val="20"/>
        </w:rPr>
        <w:t>ANOTHER FORM OF ACKNOWLEDGMENT</w:t>
      </w:r>
    </w:p>
    <w:bookmarkEnd w:id="0"/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9518D4" w:rsidRDefault="009518D4" w:rsidP="007B2BD2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Cs w:val="20"/>
        </w:rPr>
      </w:pP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>I hereby acknowledge that a sum of Rs………………….(Rupees……………………</w:t>
      </w:r>
      <w:r>
        <w:rPr>
          <w:rFonts w:ascii="Arial" w:hAnsi="Arial" w:cs="Arial"/>
          <w:szCs w:val="20"/>
        </w:rPr>
        <w:t>....</w:t>
      </w: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 xml:space="preserve">………………………………………………………………………………………) is due from me on </w:t>
      </w:r>
    </w:p>
    <w:p w:rsid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 xml:space="preserve">The </w:t>
      </w:r>
      <w:r>
        <w:rPr>
          <w:rFonts w:ascii="Arial" w:hAnsi="Arial" w:cs="Arial"/>
          <w:szCs w:val="20"/>
        </w:rPr>
        <w:t>b</w:t>
      </w:r>
      <w:r w:rsidRPr="007B2BD2">
        <w:rPr>
          <w:rFonts w:ascii="Arial" w:hAnsi="Arial" w:cs="Arial"/>
          <w:szCs w:val="20"/>
        </w:rPr>
        <w:t>asis of settlement of account between the said Shri/Mr……………………and myself.</w:t>
      </w: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> </w:t>
      </w: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>Date………………..</w:t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  <w:t>Address………………………………. .</w:t>
      </w:r>
    </w:p>
    <w:p w:rsidR="007B2BD2" w:rsidRPr="007B2BD2" w:rsidRDefault="007B2BD2" w:rsidP="0051211D">
      <w:pPr>
        <w:overflowPunct w:val="0"/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>…………………………………………</w:t>
      </w: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</w:r>
      <w:r w:rsidRPr="007B2BD2">
        <w:rPr>
          <w:rFonts w:ascii="Arial" w:hAnsi="Arial" w:cs="Arial"/>
          <w:szCs w:val="20"/>
        </w:rPr>
        <w:tab/>
        <w:t>…………………………………………</w:t>
      </w:r>
    </w:p>
    <w:p w:rsidR="007B2BD2" w:rsidRPr="007B2BD2" w:rsidRDefault="007B2BD2" w:rsidP="007B2BD2">
      <w:pPr>
        <w:overflowPunct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Cs w:val="20"/>
        </w:rPr>
      </w:pPr>
      <w:r w:rsidRPr="007B2BD2">
        <w:rPr>
          <w:rFonts w:ascii="Arial" w:hAnsi="Arial" w:cs="Arial"/>
          <w:szCs w:val="20"/>
        </w:rPr>
        <w:t> </w:t>
      </w:r>
    </w:p>
    <w:p w:rsidR="00832915" w:rsidRPr="007B2BD2" w:rsidRDefault="00832915">
      <w:pPr>
        <w:rPr>
          <w:rFonts w:ascii="Arial" w:hAnsi="Arial" w:cs="Arial"/>
        </w:rPr>
      </w:pPr>
    </w:p>
    <w:sectPr w:rsidR="00832915" w:rsidRPr="007B2BD2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2959FB"/>
    <w:rsid w:val="00005AE9"/>
    <w:rsid w:val="002959FB"/>
    <w:rsid w:val="0051211D"/>
    <w:rsid w:val="005262A7"/>
    <w:rsid w:val="007B2BD2"/>
    <w:rsid w:val="007F7CBF"/>
    <w:rsid w:val="00832915"/>
    <w:rsid w:val="00927DA6"/>
    <w:rsid w:val="009518D4"/>
    <w:rsid w:val="00B67972"/>
    <w:rsid w:val="00C326C6"/>
    <w:rsid w:val="00F50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923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cknnolegment\ACKNOWLEDGMENT%20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ACKNOWLEDGMENT 2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2022-12-02T11:52:00Z</dcterms:created>
  <dcterms:modified xsi:type="dcterms:W3CDTF">2022-12-02T11:52:00Z</dcterms:modified>
</cp:coreProperties>
</file>