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72DB" w:rsidRPr="002A72DB" w:rsidRDefault="002A72DB" w:rsidP="002A72DB">
      <w:pPr>
        <w:spacing w:after="0" w:line="240" w:lineRule="auto"/>
        <w:ind w:left="720"/>
        <w:jc w:val="center"/>
        <w:rPr>
          <w:rFonts w:ascii="Arial" w:hAnsi="Arial" w:cs="Arial"/>
          <w:b/>
          <w:bCs/>
          <w:szCs w:val="20"/>
        </w:rPr>
      </w:pPr>
      <w:bookmarkStart w:id="0" w:name="C13238"/>
      <w:r w:rsidRPr="002A72DB">
        <w:rPr>
          <w:rFonts w:ascii="Arial" w:hAnsi="Arial" w:cs="Arial"/>
          <w:b/>
          <w:bCs/>
          <w:szCs w:val="20"/>
        </w:rPr>
        <w:t>LETTER OF INDICATION</w:t>
      </w:r>
      <w:bookmarkEnd w:id="0"/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…………..…………..Bank</w:t>
      </w:r>
    </w:p>
    <w:p w:rsidR="002A72DB" w:rsidRPr="002A72DB" w:rsidRDefault="002A72DB" w:rsidP="002A72DB">
      <w:pPr>
        <w:spacing w:after="0" w:line="240" w:lineRule="auto"/>
        <w:ind w:firstLine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…………..…………..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.</w:t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>
        <w:rPr>
          <w:rFonts w:ascii="Arial" w:hAnsi="Arial" w:cs="Arial"/>
          <w:szCs w:val="20"/>
        </w:rPr>
        <w:tab/>
      </w:r>
      <w:r w:rsidRPr="002A72DB">
        <w:rPr>
          <w:rFonts w:ascii="Arial" w:hAnsi="Arial" w:cs="Arial"/>
          <w:szCs w:val="20"/>
        </w:rPr>
        <w:t xml:space="preserve">Date ...................... </w:t>
      </w:r>
    </w:p>
    <w:p w:rsidR="002A72DB" w:rsidRPr="002A72DB" w:rsidRDefault="002A72DB" w:rsidP="002A72DB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No . .............................</w:t>
      </w:r>
    </w:p>
    <w:p w:rsid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To</w:t>
      </w:r>
    </w:p>
    <w:p w:rsidR="002A72DB" w:rsidRPr="002A72DB" w:rsidRDefault="002A72DB" w:rsidP="002A72DB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M/S ...............................................…………..…………..</w:t>
      </w:r>
    </w:p>
    <w:p w:rsid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Gentlemen,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The bearer of this letter is Shri X, in whose favour we have issued our Letter of Credit No …………..for Rs………….. The specimen signature of Shri X is appended below towards the left side.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2. Please obtain the signature of Shri X in your presence on each such circular note before paying the same mentioned thereunder to Shri X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3. This letter of indication will remain in force upto six months from the date hereof.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left="720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Yours faithfully,</w:t>
      </w:r>
    </w:p>
    <w:p w:rsidR="002A72DB" w:rsidRDefault="002A72DB" w:rsidP="002A72DB">
      <w:pPr>
        <w:spacing w:after="0" w:line="240" w:lineRule="auto"/>
        <w:ind w:left="5040" w:firstLine="720"/>
        <w:rPr>
          <w:rFonts w:ascii="Arial" w:hAnsi="Arial" w:cs="Arial"/>
          <w:szCs w:val="20"/>
        </w:rPr>
      </w:pPr>
    </w:p>
    <w:p w:rsidR="002A72DB" w:rsidRPr="002A72DB" w:rsidRDefault="002A72DB" w:rsidP="002A72DB">
      <w:pPr>
        <w:spacing w:after="0" w:line="240" w:lineRule="auto"/>
        <w:ind w:left="5040" w:firstLine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For…………..BankManager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Specimen Signature of X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…………..…………..</w:t>
      </w:r>
    </w:p>
    <w:p w:rsid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Notes:</w:t>
      </w:r>
    </w:p>
    <w:p w:rsidR="002A72DB" w:rsidRPr="002A72DB" w:rsidRDefault="002A72DB" w:rsidP="002A72DB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 </w:t>
      </w:r>
    </w:p>
    <w:p w:rsidR="002A72DB" w:rsidRPr="002A72DB" w:rsidRDefault="002A72DB" w:rsidP="002A72DB">
      <w:pPr>
        <w:spacing w:after="0" w:line="240" w:lineRule="auto"/>
        <w:ind w:left="1440" w:hanging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1.</w:t>
      </w:r>
      <w:r w:rsidRPr="002A72DB">
        <w:rPr>
          <w:rFonts w:ascii="Arial" w:hAnsi="Arial" w:cs="Arial"/>
          <w:szCs w:val="20"/>
        </w:rPr>
        <w:tab/>
        <w:t>This letter should be retained by the holder until the letter of credit is exhausted and it should be surrendered to the banker making the last payment.</w:t>
      </w:r>
    </w:p>
    <w:p w:rsidR="002A72DB" w:rsidRPr="002A72DB" w:rsidRDefault="002A72DB" w:rsidP="002A72DB">
      <w:pPr>
        <w:spacing w:after="0" w:line="240" w:lineRule="auto"/>
        <w:ind w:left="1440" w:hanging="720"/>
        <w:jc w:val="both"/>
        <w:rPr>
          <w:rFonts w:ascii="Arial" w:hAnsi="Arial" w:cs="Arial"/>
          <w:szCs w:val="20"/>
        </w:rPr>
      </w:pPr>
      <w:r w:rsidRPr="002A72DB">
        <w:rPr>
          <w:rFonts w:ascii="Arial" w:hAnsi="Arial" w:cs="Arial"/>
          <w:szCs w:val="20"/>
        </w:rPr>
        <w:t>2.</w:t>
      </w:r>
      <w:r w:rsidRPr="002A72DB">
        <w:rPr>
          <w:rFonts w:ascii="Arial" w:hAnsi="Arial" w:cs="Arial"/>
          <w:szCs w:val="20"/>
        </w:rPr>
        <w:tab/>
        <w:t>The holder should put his signature in the space or the space marked at the foot of this letter.</w:t>
      </w:r>
    </w:p>
    <w:p w:rsidR="00B775DD" w:rsidRPr="002A72DB" w:rsidRDefault="00B775DD">
      <w:pPr>
        <w:rPr>
          <w:rFonts w:ascii="Arial" w:hAnsi="Arial" w:cs="Arial"/>
        </w:rPr>
      </w:pPr>
    </w:p>
    <w:sectPr w:rsidR="00B775DD" w:rsidRPr="002A72DB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AF7E07"/>
    <w:rsid w:val="002A72DB"/>
    <w:rsid w:val="00525746"/>
    <w:rsid w:val="008966E9"/>
    <w:rsid w:val="00AF7E07"/>
    <w:rsid w:val="00B77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3444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LETTER%20OF%20INDICA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LETTER OF INDICATION</Template>
  <TotalTime>0</TotalTime>
  <Pages>1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2022-12-17T11:00:00Z</dcterms:created>
  <dcterms:modified xsi:type="dcterms:W3CDTF">2022-12-17T11:00:00Z</dcterms:modified>
</cp:coreProperties>
</file>