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DB7" w:rsidRPr="006B6DB7" w:rsidRDefault="006B6DB7" w:rsidP="006B6DB7">
      <w:pPr>
        <w:pStyle w:val="NormalWeb"/>
        <w:jc w:val="center"/>
        <w:rPr>
          <w:rFonts w:ascii="Arial" w:hAnsi="Arial" w:cs="Arial"/>
          <w:b/>
          <w:bCs/>
          <w:sz w:val="21"/>
          <w:szCs w:val="21"/>
        </w:rPr>
      </w:pPr>
      <w:r w:rsidRPr="006B6DB7">
        <w:rPr>
          <w:rFonts w:ascii="Arial" w:hAnsi="Arial" w:cs="Arial"/>
          <w:b/>
          <w:bCs/>
          <w:sz w:val="21"/>
          <w:szCs w:val="21"/>
        </w:rPr>
        <w:t>MODEL FORM OF COMPLAINT</w:t>
      </w:r>
    </w:p>
    <w:p w:rsidR="006B6DB7" w:rsidRPr="006B6DB7" w:rsidRDefault="006B6DB7" w:rsidP="006B6DB7">
      <w:pPr>
        <w:pStyle w:val="NormalWeb"/>
        <w:jc w:val="center"/>
        <w:rPr>
          <w:rFonts w:ascii="Arial" w:hAnsi="Arial" w:cs="Arial"/>
          <w:b/>
          <w:bCs/>
          <w:sz w:val="21"/>
          <w:szCs w:val="21"/>
        </w:rPr>
      </w:pPr>
      <w:r w:rsidRPr="006B6DB7">
        <w:rPr>
          <w:rFonts w:ascii="Arial" w:hAnsi="Arial" w:cs="Arial"/>
          <w:b/>
          <w:bCs/>
          <w:sz w:val="21"/>
          <w:szCs w:val="21"/>
        </w:rPr>
        <w:t>Annexure-III</w:t>
      </w:r>
    </w:p>
    <w:p w:rsidR="006B6DB7" w:rsidRPr="006B6DB7" w:rsidRDefault="006B6DB7" w:rsidP="006B6DB7">
      <w:pPr>
        <w:pStyle w:val="NormalWeb"/>
        <w:jc w:val="center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 xml:space="preserve">Model Form of Complaint </w:t>
      </w:r>
    </w:p>
    <w:p w:rsidR="006B6DB7" w:rsidRPr="006B6DB7" w:rsidRDefault="006B6DB7" w:rsidP="006B6DB7">
      <w:pPr>
        <w:pStyle w:val="NormalWeb"/>
        <w:jc w:val="center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>TITLE OF COMPLAINTS</w:t>
      </w:r>
    </w:p>
    <w:p w:rsidR="006B6DB7" w:rsidRPr="006B6DB7" w:rsidRDefault="006B6DB7" w:rsidP="006B6DB7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>IN THE CONSUMER DISPUTES REDRESSAL COMMISSION AT....................</w:t>
      </w:r>
    </w:p>
    <w:p w:rsidR="006B6DB7" w:rsidRPr="006B6DB7" w:rsidRDefault="006B6DB7" w:rsidP="006B6DB7">
      <w:pPr>
        <w:pStyle w:val="NormalWeb"/>
        <w:jc w:val="center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>Consumer Complaint No..................... of 19....................</w:t>
      </w:r>
    </w:p>
    <w:p w:rsidR="006B6DB7" w:rsidRPr="006B6DB7" w:rsidRDefault="006B6DB7" w:rsidP="006B6DB7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>A. B. (add description and residence)............................. Complainant/Complainants</w:t>
      </w:r>
    </w:p>
    <w:p w:rsidR="006B6DB7" w:rsidRPr="006B6DB7" w:rsidRDefault="006B6DB7" w:rsidP="006B6DB7">
      <w:pPr>
        <w:pStyle w:val="NormalWeb"/>
        <w:jc w:val="center"/>
        <w:rPr>
          <w:rFonts w:ascii="Arial" w:hAnsi="Arial" w:cs="Arial"/>
          <w:i/>
          <w:iCs/>
          <w:sz w:val="21"/>
          <w:szCs w:val="21"/>
        </w:rPr>
      </w:pPr>
      <w:r w:rsidRPr="006B6DB7">
        <w:rPr>
          <w:rFonts w:ascii="Arial" w:hAnsi="Arial" w:cs="Arial"/>
          <w:i/>
          <w:iCs/>
          <w:sz w:val="21"/>
          <w:szCs w:val="21"/>
        </w:rPr>
        <w:t xml:space="preserve">versus </w:t>
      </w:r>
    </w:p>
    <w:p w:rsidR="006B6DB7" w:rsidRPr="006B6DB7" w:rsidRDefault="006B6DB7" w:rsidP="006B6DB7">
      <w:pPr>
        <w:pStyle w:val="NormalWeb"/>
        <w:jc w:val="center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>C. D. (add description and residence)..................... Opposite Party/Opposite Parties</w:t>
      </w:r>
    </w:p>
    <w:p w:rsidR="006B6DB7" w:rsidRPr="006B6DB7" w:rsidRDefault="006B6DB7" w:rsidP="006B6DB7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>To</w:t>
      </w:r>
    </w:p>
    <w:p w:rsidR="006B6DB7" w:rsidRPr="006B6DB7" w:rsidRDefault="006B6DB7" w:rsidP="006B6DB7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 xml:space="preserve">The Hon’ble President and his companion members of the State Commission. </w:t>
      </w:r>
    </w:p>
    <w:p w:rsidR="006B6DB7" w:rsidRPr="006B6DB7" w:rsidRDefault="006B6DB7" w:rsidP="006B6DB7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>Sirs,</w:t>
      </w:r>
    </w:p>
    <w:p w:rsidR="006B6DB7" w:rsidRPr="006B6DB7" w:rsidRDefault="006B6DB7" w:rsidP="006B6DB7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>The Complainant/Complainants named above respectfully submits/submit as follows:</w:t>
      </w:r>
    </w:p>
    <w:p w:rsidR="006B6DB7" w:rsidRPr="006B6DB7" w:rsidRDefault="006B6DB7" w:rsidP="006B6DB7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>1. All facts relating to the complaint, particulars, place, date etc. are to be stated.</w:t>
      </w:r>
    </w:p>
    <w:p w:rsidR="006B6DB7" w:rsidRPr="006B6DB7" w:rsidRDefault="006B6DB7" w:rsidP="006B6DB7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>2.</w:t>
      </w:r>
    </w:p>
    <w:p w:rsidR="006B6DB7" w:rsidRPr="006B6DB7" w:rsidRDefault="006B6DB7" w:rsidP="006B6DB7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>3.</w:t>
      </w:r>
    </w:p>
    <w:p w:rsidR="006B6DB7" w:rsidRPr="006B6DB7" w:rsidRDefault="006B6DB7" w:rsidP="006B6DB7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>4. Details regarding cause of action at the place where the complaint is being filed.</w:t>
      </w:r>
    </w:p>
    <w:p w:rsidR="006B6DB7" w:rsidRPr="006B6DB7" w:rsidRDefault="006B6DB7" w:rsidP="006B6DB7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>5. Details relating to jurisdiction and value of goods/services and compensation claim are to be given.</w:t>
      </w:r>
    </w:p>
    <w:p w:rsidR="006B6DB7" w:rsidRPr="006B6DB7" w:rsidRDefault="006B6DB7" w:rsidP="006B6DB7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>6. Prayer clause with details of relief/reliefs being claimed are to be stated.</w:t>
      </w:r>
    </w:p>
    <w:p w:rsidR="006B6DB7" w:rsidRPr="006B6DB7" w:rsidRDefault="006B6DB7" w:rsidP="006B6DB7">
      <w:pPr>
        <w:pStyle w:val="NormalWeb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 xml:space="preserve">Place.................... </w:t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  <w:t>Complainant/Complainants</w:t>
      </w:r>
    </w:p>
    <w:p w:rsidR="006B6DB7" w:rsidRPr="006B6DB7" w:rsidRDefault="006B6DB7" w:rsidP="006B6DB7">
      <w:pPr>
        <w:pStyle w:val="NormalWeb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 xml:space="preserve">Date.................... </w:t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</w:r>
      <w:r w:rsidRPr="006B6DB7">
        <w:rPr>
          <w:rFonts w:ascii="Arial" w:hAnsi="Arial" w:cs="Arial"/>
          <w:sz w:val="21"/>
          <w:szCs w:val="21"/>
        </w:rPr>
        <w:tab/>
        <w:t>In person or through Counsel</w:t>
      </w:r>
    </w:p>
    <w:p w:rsidR="006B6DB7" w:rsidRPr="006B6DB7" w:rsidRDefault="006B6DB7" w:rsidP="006B6DB7">
      <w:pPr>
        <w:pStyle w:val="NormalWeb"/>
        <w:jc w:val="center"/>
        <w:rPr>
          <w:rFonts w:ascii="Arial" w:hAnsi="Arial" w:cs="Arial"/>
          <w:b/>
          <w:bCs/>
          <w:sz w:val="21"/>
          <w:szCs w:val="21"/>
        </w:rPr>
      </w:pPr>
      <w:r w:rsidRPr="006B6DB7">
        <w:rPr>
          <w:rFonts w:ascii="Arial" w:hAnsi="Arial" w:cs="Arial"/>
          <w:b/>
          <w:bCs/>
          <w:sz w:val="21"/>
          <w:szCs w:val="21"/>
        </w:rPr>
        <w:t>VERIFICATION</w:t>
      </w:r>
    </w:p>
    <w:p w:rsidR="006B6DB7" w:rsidRPr="006B6DB7" w:rsidRDefault="006B6DB7" w:rsidP="006B6DB7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 xml:space="preserve">I/We.................... (Complainant/Complainants) son/sons of.................... resident of.................... do hereby solemnly declare and state that the contents/ particulars of the complaint stated above are </w:t>
      </w:r>
      <w:r w:rsidRPr="006B6DB7">
        <w:rPr>
          <w:rFonts w:ascii="Arial" w:hAnsi="Arial" w:cs="Arial"/>
          <w:sz w:val="21"/>
          <w:szCs w:val="21"/>
        </w:rPr>
        <w:lastRenderedPageBreak/>
        <w:t>true to the best of knowledge and belief. Nothing stated therein is false and nothing has been mis-stated/concealed therein.</w:t>
      </w:r>
    </w:p>
    <w:p w:rsidR="006B6DB7" w:rsidRPr="006B6DB7" w:rsidRDefault="006B6DB7" w:rsidP="006B6DB7">
      <w:pPr>
        <w:pStyle w:val="NormalWeb"/>
        <w:jc w:val="both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>Verified at.................... this................. day of.................... 19....................</w:t>
      </w:r>
    </w:p>
    <w:p w:rsidR="006B6DB7" w:rsidRPr="006B6DB7" w:rsidRDefault="006B6DB7" w:rsidP="006B6DB7">
      <w:pPr>
        <w:pStyle w:val="NormalWeb"/>
        <w:jc w:val="right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 xml:space="preserve">Deponent </w:t>
      </w:r>
    </w:p>
    <w:p w:rsidR="006B6DB7" w:rsidRPr="006B6DB7" w:rsidRDefault="006B6DB7" w:rsidP="006B6DB7">
      <w:pPr>
        <w:pStyle w:val="NormalWeb"/>
        <w:rPr>
          <w:rFonts w:ascii="Arial" w:hAnsi="Arial" w:cs="Arial"/>
          <w:b/>
          <w:bCs/>
          <w:sz w:val="21"/>
          <w:szCs w:val="21"/>
        </w:rPr>
      </w:pPr>
      <w:r w:rsidRPr="006B6DB7">
        <w:rPr>
          <w:rFonts w:ascii="Arial" w:hAnsi="Arial" w:cs="Arial"/>
          <w:b/>
          <w:bCs/>
          <w:sz w:val="21"/>
          <w:szCs w:val="21"/>
        </w:rPr>
        <w:t>Annexures</w:t>
      </w:r>
    </w:p>
    <w:p w:rsidR="006B6DB7" w:rsidRPr="006B6DB7" w:rsidRDefault="006B6DB7" w:rsidP="006B6DB7">
      <w:pPr>
        <w:pStyle w:val="NormalWeb"/>
        <w:rPr>
          <w:rFonts w:ascii="Arial" w:hAnsi="Arial" w:cs="Arial"/>
          <w:sz w:val="21"/>
          <w:szCs w:val="21"/>
        </w:rPr>
      </w:pPr>
      <w:r w:rsidRPr="006B6DB7">
        <w:rPr>
          <w:rFonts w:ascii="Arial" w:hAnsi="Arial" w:cs="Arial"/>
          <w:sz w:val="21"/>
          <w:szCs w:val="21"/>
        </w:rPr>
        <w:t>1. ........................</w:t>
      </w:r>
    </w:p>
    <w:p w:rsidR="006B6DB7" w:rsidRPr="006B6DB7" w:rsidRDefault="006B6DB7" w:rsidP="006B6DB7">
      <w:pPr>
        <w:pStyle w:val="NormalWeb"/>
        <w:rPr>
          <w:rFonts w:ascii="Arial" w:hAnsi="Arial" w:cs="Arial"/>
        </w:rPr>
      </w:pPr>
      <w:r w:rsidRPr="006B6DB7">
        <w:rPr>
          <w:rFonts w:ascii="Arial" w:hAnsi="Arial" w:cs="Arial"/>
        </w:rPr>
        <w:t>2. ........................</w:t>
      </w:r>
    </w:p>
    <w:p w:rsidR="006B6DB7" w:rsidRPr="006B6DB7" w:rsidRDefault="006B6DB7">
      <w:pPr>
        <w:rPr>
          <w:rFonts w:ascii="Arial" w:hAnsi="Arial" w:cs="Arial"/>
        </w:rPr>
      </w:pPr>
    </w:p>
    <w:sectPr w:rsidR="006B6DB7" w:rsidRPr="006B6D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attachedTemplate r:id="rId1"/>
  <w:defaultTabStop w:val="720"/>
  <w:characterSpacingControl w:val="doNotCompress"/>
  <w:compat/>
  <w:rsids>
    <w:rsidRoot w:val="002D330A"/>
    <w:rsid w:val="00102C7C"/>
    <w:rsid w:val="00284393"/>
    <w:rsid w:val="002D330A"/>
    <w:rsid w:val="006B6DB7"/>
    <w:rsid w:val="007F7CBF"/>
    <w:rsid w:val="00927DA6"/>
    <w:rsid w:val="00B500F5"/>
    <w:rsid w:val="00C326C6"/>
    <w:rsid w:val="00E26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6B6DB7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Consumer\MODEL%20FORM%20OF%20COMPLAIN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 FORM OF COMPLAINT</Template>
  <TotalTime>0</TotalTime>
  <Pages>2</Pages>
  <Words>240</Words>
  <Characters>1369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user1</cp:lastModifiedBy>
  <cp:revision>2</cp:revision>
  <dcterms:created xsi:type="dcterms:W3CDTF">2022-12-24T11:23:00Z</dcterms:created>
  <dcterms:modified xsi:type="dcterms:W3CDTF">2022-12-24T11:23:00Z</dcterms:modified>
</cp:coreProperties>
</file>