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D65" w:rsidRPr="00452D65" w:rsidRDefault="00452D65" w:rsidP="00452D65">
      <w:pPr>
        <w:pStyle w:val="NormalWeb"/>
        <w:jc w:val="center"/>
        <w:rPr>
          <w:rFonts w:ascii="Arial" w:hAnsi="Arial" w:cs="Arial"/>
          <w:b/>
          <w:bCs/>
          <w:sz w:val="22"/>
          <w:szCs w:val="22"/>
        </w:rPr>
      </w:pPr>
      <w:r w:rsidRPr="00452D65">
        <w:rPr>
          <w:rFonts w:ascii="Arial" w:hAnsi="Arial" w:cs="Arial"/>
          <w:b/>
          <w:bCs/>
          <w:sz w:val="22"/>
          <w:szCs w:val="22"/>
        </w:rPr>
        <w:t>NOTICE OF DISSOLUTION OF PARTNERSHIP</w:t>
      </w:r>
    </w:p>
    <w:p w:rsidR="00452D65" w:rsidRPr="00452D65" w:rsidRDefault="00452D65" w:rsidP="00452D65">
      <w:pPr>
        <w:pStyle w:val="NormalWeb"/>
        <w:jc w:val="right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Dated .........................</w:t>
      </w:r>
    </w:p>
    <w:p w:rsidR="00452D65" w:rsidRPr="00452D65" w:rsidRDefault="00452D65" w:rsidP="00452D65">
      <w:pPr>
        <w:pStyle w:val="NormalWeb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.........................</w:t>
      </w:r>
    </w:p>
    <w:p w:rsidR="00452D65" w:rsidRPr="00452D65" w:rsidRDefault="00452D65" w:rsidP="00452D65">
      <w:pPr>
        <w:pStyle w:val="NormalWeb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.........................</w:t>
      </w:r>
    </w:p>
    <w:p w:rsidR="00452D65" w:rsidRPr="00452D65" w:rsidRDefault="00452D65" w:rsidP="00452D65">
      <w:pPr>
        <w:pStyle w:val="NormalWeb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Dear Sir,</w:t>
      </w:r>
    </w:p>
    <w:p w:rsidR="00452D65" w:rsidRPr="00452D65" w:rsidRDefault="00452D65" w:rsidP="00452D6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Pursuant to clause.......................... of the partnership deed dated .......................... I hereby give you notice that the partnership subsisting between you and our clients, namely.......................... stands hereby dissolved effective from</w:t>
      </w:r>
    </w:p>
    <w:p w:rsidR="00452D65" w:rsidRPr="00452D65" w:rsidRDefault="00452D65" w:rsidP="00452D6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Please take notice.</w:t>
      </w:r>
    </w:p>
    <w:p w:rsidR="00452D65" w:rsidRPr="00452D65" w:rsidRDefault="00452D65" w:rsidP="00452D65">
      <w:pPr>
        <w:pStyle w:val="NormalWeb"/>
        <w:jc w:val="right"/>
        <w:rPr>
          <w:rFonts w:ascii="Arial" w:hAnsi="Arial" w:cs="Arial"/>
          <w:sz w:val="22"/>
          <w:szCs w:val="22"/>
        </w:rPr>
      </w:pPr>
      <w:r w:rsidRPr="00452D65">
        <w:rPr>
          <w:rFonts w:ascii="Arial" w:hAnsi="Arial" w:cs="Arial"/>
          <w:sz w:val="22"/>
          <w:szCs w:val="22"/>
        </w:rPr>
        <w:t>Advocate</w:t>
      </w:r>
    </w:p>
    <w:p w:rsidR="00452D65" w:rsidRPr="00452D65" w:rsidRDefault="00452D65" w:rsidP="00452D65">
      <w:pPr>
        <w:rPr>
          <w:rFonts w:ascii="Arial" w:hAnsi="Arial" w:cs="Arial"/>
          <w:sz w:val="22"/>
          <w:szCs w:val="22"/>
        </w:rPr>
      </w:pPr>
    </w:p>
    <w:p w:rsidR="006224EE" w:rsidRPr="00452D65" w:rsidRDefault="006224EE">
      <w:pPr>
        <w:rPr>
          <w:rFonts w:ascii="Arial" w:hAnsi="Arial" w:cs="Arial"/>
          <w:sz w:val="22"/>
          <w:szCs w:val="22"/>
        </w:rPr>
      </w:pPr>
    </w:p>
    <w:sectPr w:rsidR="006224EE" w:rsidRPr="00452D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BF15F8"/>
    <w:rsid w:val="00452D65"/>
    <w:rsid w:val="005673CB"/>
    <w:rsid w:val="006224EE"/>
    <w:rsid w:val="00BF15F8"/>
    <w:rsid w:val="00E26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D65"/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52D6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Conveyancing\NOTICE%20OF%20DISSOLUTION%20OF%20PARTNERSHI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NOTICE OF DISSOLUTION OF PARTNERSHIP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admin</cp:lastModifiedBy>
  <cp:revision>2</cp:revision>
  <dcterms:created xsi:type="dcterms:W3CDTF">2022-12-28T06:58:00Z</dcterms:created>
  <dcterms:modified xsi:type="dcterms:W3CDTF">2022-12-28T06:58:00Z</dcterms:modified>
</cp:coreProperties>
</file>