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B58" w:rsidRPr="009F3B58" w:rsidRDefault="009F3B58" w:rsidP="009F3B58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22"/>
      <w:r w:rsidRPr="009F3B58">
        <w:rPr>
          <w:rFonts w:ascii="Arial" w:hAnsi="Arial" w:cs="Arial"/>
          <w:b/>
          <w:bCs/>
          <w:szCs w:val="20"/>
        </w:rPr>
        <w:t>PROMISSORY NOTE PAYABLE ON DEMAND</w:t>
      </w:r>
      <w:bookmarkEnd w:id="0"/>
    </w:p>
    <w:p w:rsidR="009F3B58" w:rsidRPr="009F3B58" w:rsidRDefault="009F3B58" w:rsidP="009F3B58">
      <w:pPr>
        <w:spacing w:after="0" w:line="240" w:lineRule="auto"/>
        <w:ind w:left="720"/>
        <w:rPr>
          <w:rFonts w:ascii="Arial" w:hAnsi="Arial" w:cs="Arial"/>
          <w:szCs w:val="20"/>
          <w:u w:val="single"/>
        </w:rPr>
      </w:pPr>
      <w:r w:rsidRPr="009F3B58">
        <w:rPr>
          <w:rFonts w:ascii="Arial" w:hAnsi="Arial" w:cs="Arial"/>
          <w:szCs w:val="20"/>
          <w:u w:val="single"/>
        </w:rPr>
        <w:t> </w:t>
      </w:r>
    </w:p>
    <w:p w:rsidR="009F3B58" w:rsidRPr="009F3B58" w:rsidRDefault="009F3B58" w:rsidP="009F3B5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Rs . ..................</w:t>
      </w:r>
    </w:p>
    <w:p w:rsidR="009F3B58" w:rsidRPr="009F3B58" w:rsidRDefault="009F3B58" w:rsidP="009F3B5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 </w:t>
      </w:r>
    </w:p>
    <w:p w:rsidR="009F3B58" w:rsidRPr="009F3B58" w:rsidRDefault="009F3B58" w:rsidP="009F3B58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 xml:space="preserve">Bombay </w:t>
      </w:r>
    </w:p>
    <w:p w:rsidR="009F3B58" w:rsidRPr="009F3B58" w:rsidRDefault="009F3B58" w:rsidP="009F3B58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1 st January, 2001</w:t>
      </w:r>
    </w:p>
    <w:p w:rsidR="009F3B58" w:rsidRPr="009F3B58" w:rsidRDefault="009F3B58" w:rsidP="009F3B58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 </w:t>
      </w:r>
    </w:p>
    <w:p w:rsidR="009F3B58" w:rsidRPr="009F3B58" w:rsidRDefault="009F3B58" w:rsidP="009F3B58">
      <w:pPr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On demand, I promise to pay Shri X Y, etc. or order the sum of Rs . ................ (Rupees ……….</w:t>
      </w:r>
      <w:r w:rsidRPr="009F3B58">
        <w:rPr>
          <w:rFonts w:ascii="Arial" w:hAnsi="Arial" w:cs="Arial"/>
          <w:szCs w:val="20"/>
        </w:rPr>
        <w:tab/>
        <w:t>only) with interest at the rate of……………………% per annum.</w:t>
      </w:r>
    </w:p>
    <w:p w:rsidR="009F3B58" w:rsidRDefault="009F3B58" w:rsidP="009F3B58">
      <w:pPr>
        <w:spacing w:after="0" w:line="240" w:lineRule="auto"/>
        <w:rPr>
          <w:rFonts w:ascii="Arial" w:hAnsi="Arial" w:cs="Arial"/>
          <w:szCs w:val="20"/>
        </w:rPr>
      </w:pPr>
    </w:p>
    <w:p w:rsidR="009F3B58" w:rsidRDefault="009F3B58" w:rsidP="009F3B58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</w:p>
    <w:p w:rsidR="009F3B58" w:rsidRDefault="009F3B58" w:rsidP="009F3B58">
      <w:pPr>
        <w:spacing w:after="0" w:line="240" w:lineRule="auto"/>
        <w:ind w:left="2880" w:firstLine="720"/>
        <w:rPr>
          <w:rFonts w:ascii="Arial" w:hAnsi="Arial" w:cs="Arial"/>
          <w:szCs w:val="20"/>
        </w:rPr>
      </w:pPr>
    </w:p>
    <w:p w:rsidR="009F3B58" w:rsidRPr="009F3B58" w:rsidRDefault="009F3B58" w:rsidP="009F3B58">
      <w:pPr>
        <w:spacing w:after="0" w:line="240" w:lineRule="auto"/>
        <w:ind w:left="4320" w:firstLine="720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A B (Stamp)</w:t>
      </w:r>
    </w:p>
    <w:p w:rsidR="009F3B58" w:rsidRDefault="009F3B58" w:rsidP="009F3B58">
      <w:pPr>
        <w:spacing w:after="0" w:line="240" w:lineRule="auto"/>
        <w:ind w:left="4320" w:firstLine="720"/>
        <w:rPr>
          <w:rFonts w:ascii="Arial" w:hAnsi="Arial" w:cs="Arial"/>
          <w:szCs w:val="20"/>
        </w:rPr>
      </w:pPr>
    </w:p>
    <w:p w:rsidR="009F3B58" w:rsidRPr="009F3B58" w:rsidRDefault="009F3B58" w:rsidP="009F3B58">
      <w:pPr>
        <w:spacing w:after="0" w:line="240" w:lineRule="auto"/>
        <w:ind w:left="5040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Son of ……………..Resident of ..............</w:t>
      </w:r>
    </w:p>
    <w:p w:rsidR="009F3B58" w:rsidRDefault="009F3B58" w:rsidP="009F3B58">
      <w:pPr>
        <w:spacing w:after="0" w:line="240" w:lineRule="auto"/>
        <w:ind w:left="5040" w:firstLine="720"/>
        <w:jc w:val="both"/>
        <w:rPr>
          <w:rFonts w:ascii="Arial" w:hAnsi="Arial" w:cs="Arial"/>
          <w:szCs w:val="20"/>
        </w:rPr>
      </w:pPr>
    </w:p>
    <w:p w:rsidR="009F3B58" w:rsidRPr="009F3B58" w:rsidRDefault="009F3B58" w:rsidP="009F3B58">
      <w:pPr>
        <w:spacing w:after="0" w:line="240" w:lineRule="auto"/>
        <w:ind w:left="5040" w:firstLine="720"/>
        <w:jc w:val="both"/>
        <w:rPr>
          <w:rFonts w:ascii="Arial" w:hAnsi="Arial" w:cs="Arial"/>
          <w:szCs w:val="20"/>
        </w:rPr>
      </w:pPr>
      <w:r w:rsidRPr="009F3B58">
        <w:rPr>
          <w:rFonts w:ascii="Arial" w:hAnsi="Arial" w:cs="Arial"/>
          <w:szCs w:val="20"/>
        </w:rPr>
        <w:t>(Signature across the stamp)</w:t>
      </w:r>
    </w:p>
    <w:p w:rsidR="00B775DD" w:rsidRPr="009F3B58" w:rsidRDefault="00B775DD">
      <w:pPr>
        <w:rPr>
          <w:rFonts w:ascii="Arial" w:hAnsi="Arial" w:cs="Arial"/>
        </w:rPr>
      </w:pPr>
    </w:p>
    <w:sectPr w:rsidR="00B775DD" w:rsidRPr="009F3B58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2024F3"/>
    <w:rsid w:val="002024F3"/>
    <w:rsid w:val="00663EAA"/>
    <w:rsid w:val="009F3B58"/>
    <w:rsid w:val="00AE53DF"/>
    <w:rsid w:val="00B7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144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PROMISSORY%20NOTE%20PAYABLE%20ON%20DEMAN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PROMISSORY NOTE PAYABLE ON DEMAND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2022-12-17T11:01:00Z</dcterms:created>
  <dcterms:modified xsi:type="dcterms:W3CDTF">2022-12-17T11:01:00Z</dcterms:modified>
</cp:coreProperties>
</file>