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964" w:rsidRPr="005E7964" w:rsidRDefault="005E7964" w:rsidP="005E7964">
      <w:pPr>
        <w:pStyle w:val="NormalWeb"/>
        <w:jc w:val="center"/>
        <w:rPr>
          <w:rFonts w:ascii="Arial" w:hAnsi="Arial" w:cs="Arial"/>
          <w:b/>
          <w:bCs/>
          <w:sz w:val="22"/>
          <w:szCs w:val="22"/>
        </w:rPr>
      </w:pPr>
      <w:r w:rsidRPr="005E7964">
        <w:rPr>
          <w:rFonts w:ascii="Arial" w:hAnsi="Arial" w:cs="Arial"/>
          <w:b/>
          <w:bCs/>
          <w:sz w:val="22"/>
          <w:szCs w:val="22"/>
        </w:rPr>
        <w:t>SUIT AGAINST A COMMON CARRIER FOR DAMAGES DUE TO DELAY CAUSED IN DELIVERY OF THE GOODS SENT THROUGH HIM</w:t>
      </w:r>
    </w:p>
    <w:p w:rsidR="005E7964" w:rsidRPr="005E7964" w:rsidRDefault="005E7964" w:rsidP="005E7964">
      <w:pPr>
        <w:pStyle w:val="NormalWeb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>IN THE COURT OF THE....................</w:t>
      </w:r>
    </w:p>
    <w:p w:rsidR="005E7964" w:rsidRPr="005E7964" w:rsidRDefault="005E7964" w:rsidP="005E7964">
      <w:pPr>
        <w:pStyle w:val="NormalWeb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 xml:space="preserve">Suit No..................... </w:t>
      </w:r>
      <w:proofErr w:type="gramStart"/>
      <w:r w:rsidRPr="005E7964">
        <w:rPr>
          <w:rFonts w:ascii="Arial" w:hAnsi="Arial" w:cs="Arial"/>
          <w:sz w:val="22"/>
          <w:szCs w:val="22"/>
        </w:rPr>
        <w:t>of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 19....................</w:t>
      </w:r>
    </w:p>
    <w:p w:rsidR="005E7964" w:rsidRPr="005E7964" w:rsidRDefault="005E7964" w:rsidP="005E7964">
      <w:pPr>
        <w:pStyle w:val="NormalWeb"/>
        <w:jc w:val="center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>C. D.................................................................... Plaintiff</w:t>
      </w:r>
    </w:p>
    <w:p w:rsidR="005E7964" w:rsidRPr="005E7964" w:rsidRDefault="005E7964" w:rsidP="005E7964">
      <w:pPr>
        <w:pStyle w:val="NormalWeb"/>
        <w:jc w:val="center"/>
        <w:rPr>
          <w:rFonts w:ascii="Arial" w:hAnsi="Arial" w:cs="Arial"/>
          <w:i/>
          <w:iCs/>
          <w:sz w:val="22"/>
          <w:szCs w:val="22"/>
        </w:rPr>
      </w:pPr>
      <w:proofErr w:type="gramStart"/>
      <w:r w:rsidRPr="005E7964">
        <w:rPr>
          <w:rFonts w:ascii="Arial" w:hAnsi="Arial" w:cs="Arial"/>
          <w:i/>
          <w:iCs/>
          <w:sz w:val="22"/>
          <w:szCs w:val="22"/>
        </w:rPr>
        <w:t>versus</w:t>
      </w:r>
      <w:proofErr w:type="gramEnd"/>
      <w:r w:rsidRPr="005E7964">
        <w:rPr>
          <w:rFonts w:ascii="Arial" w:hAnsi="Arial" w:cs="Arial"/>
          <w:i/>
          <w:iCs/>
          <w:sz w:val="22"/>
          <w:szCs w:val="22"/>
        </w:rPr>
        <w:t xml:space="preserve"> </w:t>
      </w:r>
    </w:p>
    <w:p w:rsidR="005E7964" w:rsidRPr="005E7964" w:rsidRDefault="005E7964" w:rsidP="005E7964">
      <w:pPr>
        <w:pStyle w:val="NormalWeb"/>
        <w:jc w:val="center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>C. F................................................................. Defendant</w:t>
      </w:r>
    </w:p>
    <w:p w:rsidR="005E7964" w:rsidRPr="005E7964" w:rsidRDefault="005E7964" w:rsidP="005E7964">
      <w:pPr>
        <w:pStyle w:val="NormalWeb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 xml:space="preserve">The </w:t>
      </w:r>
      <w:proofErr w:type="spellStart"/>
      <w:r w:rsidRPr="005E7964">
        <w:rPr>
          <w:rFonts w:ascii="Arial" w:hAnsi="Arial" w:cs="Arial"/>
          <w:sz w:val="22"/>
          <w:szCs w:val="22"/>
        </w:rPr>
        <w:t>abovenamed</w:t>
      </w:r>
      <w:proofErr w:type="spellEnd"/>
      <w:r w:rsidRPr="005E7964">
        <w:rPr>
          <w:rFonts w:ascii="Arial" w:hAnsi="Arial" w:cs="Arial"/>
          <w:sz w:val="22"/>
          <w:szCs w:val="22"/>
        </w:rPr>
        <w:t xml:space="preserve"> plaintiff most respectfully submits as under: —</w:t>
      </w:r>
    </w:p>
    <w:p w:rsidR="005E7964" w:rsidRPr="005E7964" w:rsidRDefault="005E7964" w:rsidP="005E796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 xml:space="preserve">1. That the Plaintiff sent on.................... 19............ the goods, detailed in the Schedule hereto annexed, through the Defendant..................... who are common-carriers from.................... </w:t>
      </w:r>
      <w:proofErr w:type="gramStart"/>
      <w:r w:rsidRPr="005E7964">
        <w:rPr>
          <w:rFonts w:ascii="Arial" w:hAnsi="Arial" w:cs="Arial"/>
          <w:sz w:val="22"/>
          <w:szCs w:val="22"/>
        </w:rPr>
        <w:t>to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.................... </w:t>
      </w:r>
      <w:proofErr w:type="gramStart"/>
      <w:r w:rsidRPr="005E7964">
        <w:rPr>
          <w:rFonts w:ascii="Arial" w:hAnsi="Arial" w:cs="Arial"/>
          <w:sz w:val="22"/>
          <w:szCs w:val="22"/>
        </w:rPr>
        <w:t>be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 delivered on orders of the plaintiff.</w:t>
      </w:r>
    </w:p>
    <w:p w:rsidR="005E7964" w:rsidRPr="005E7964" w:rsidRDefault="005E7964" w:rsidP="005E796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 xml:space="preserve">2. The defendant unduly delayed for two-months in delivering the said goods at.................... </w:t>
      </w:r>
      <w:proofErr w:type="gramStart"/>
      <w:r w:rsidRPr="005E7964">
        <w:rPr>
          <w:rFonts w:ascii="Arial" w:hAnsi="Arial" w:cs="Arial"/>
          <w:sz w:val="22"/>
          <w:szCs w:val="22"/>
        </w:rPr>
        <w:t>on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 order of the plaintiff as agreed per voucher dated.................... </w:t>
      </w:r>
      <w:proofErr w:type="gramStart"/>
      <w:r w:rsidRPr="005E7964">
        <w:rPr>
          <w:rFonts w:ascii="Arial" w:hAnsi="Arial" w:cs="Arial"/>
          <w:sz w:val="22"/>
          <w:szCs w:val="22"/>
        </w:rPr>
        <w:t>19 ....................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5E7964">
        <w:rPr>
          <w:rFonts w:ascii="Arial" w:hAnsi="Arial" w:cs="Arial"/>
          <w:sz w:val="22"/>
          <w:szCs w:val="22"/>
        </w:rPr>
        <w:t>the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 terms and conditions noted at the back whereof, and thus caused damage of Rs..................... </w:t>
      </w:r>
      <w:proofErr w:type="gramStart"/>
      <w:r w:rsidRPr="005E7964">
        <w:rPr>
          <w:rFonts w:ascii="Arial" w:hAnsi="Arial" w:cs="Arial"/>
          <w:sz w:val="22"/>
          <w:szCs w:val="22"/>
        </w:rPr>
        <w:t>to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 the plaintiff.</w:t>
      </w:r>
    </w:p>
    <w:p w:rsidR="005E7964" w:rsidRPr="005E7964" w:rsidRDefault="005E7964" w:rsidP="005E796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>3. That the plaintiff asked for payment of said damages from the defendant through a registered notice which the defendant received on.................... 19 ..................... but the defendant has denied his liability for damages through his reply dated.................... 19.................... received by the plaintiff, on.................... 19</w:t>
      </w:r>
    </w:p>
    <w:p w:rsidR="005E7964" w:rsidRPr="005E7964" w:rsidRDefault="005E7964" w:rsidP="005E796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 xml:space="preserve">4. That cause of action arose on.................... 19.................... when the defendant received notice of demand for damages from the plaintiff, and secondly on.................... </w:t>
      </w:r>
      <w:proofErr w:type="gramStart"/>
      <w:r w:rsidRPr="005E7964">
        <w:rPr>
          <w:rFonts w:ascii="Arial" w:hAnsi="Arial" w:cs="Arial"/>
          <w:sz w:val="22"/>
          <w:szCs w:val="22"/>
        </w:rPr>
        <w:t>when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 the plaintiff received the reply of the defendant, and this Court has jurisdiction to decide the suit.</w:t>
      </w:r>
    </w:p>
    <w:p w:rsidR="005E7964" w:rsidRPr="005E7964" w:rsidRDefault="005E7964" w:rsidP="005E7964">
      <w:pPr>
        <w:pStyle w:val="NormalWeb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>5. That the suit is valued at Rs...................... the amount of damages, and court-fee is paid on the said amount.</w:t>
      </w:r>
    </w:p>
    <w:p w:rsidR="005E7964" w:rsidRPr="005E7964" w:rsidRDefault="005E7964" w:rsidP="005E7964">
      <w:pPr>
        <w:pStyle w:val="NormalWeb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>RELIEF CLAIMED:</w:t>
      </w:r>
    </w:p>
    <w:p w:rsidR="005E7964" w:rsidRPr="005E7964" w:rsidRDefault="005E7964" w:rsidP="005E796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>The plaintiff claims payment of Rs...................... as damages from the defendant and interest on the amount from the date of the suit till payment thereof.</w:t>
      </w:r>
    </w:p>
    <w:p w:rsidR="005E7964" w:rsidRPr="005E7964" w:rsidRDefault="005E7964" w:rsidP="005E7964">
      <w:pPr>
        <w:pStyle w:val="NormalWeb"/>
        <w:jc w:val="right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 xml:space="preserve">Plaintiff </w:t>
      </w:r>
    </w:p>
    <w:p w:rsidR="005E7964" w:rsidRPr="005E7964" w:rsidRDefault="005E7964" w:rsidP="005E7964">
      <w:pPr>
        <w:pStyle w:val="NormalWeb"/>
        <w:jc w:val="right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 xml:space="preserve">Through Advocate </w:t>
      </w:r>
    </w:p>
    <w:p w:rsidR="005E7964" w:rsidRPr="005E7964" w:rsidRDefault="005E7964" w:rsidP="005E7964">
      <w:pPr>
        <w:pStyle w:val="NormalWeb"/>
        <w:jc w:val="center"/>
        <w:rPr>
          <w:rFonts w:ascii="Arial" w:hAnsi="Arial" w:cs="Arial"/>
          <w:b/>
          <w:bCs/>
          <w:sz w:val="22"/>
          <w:szCs w:val="22"/>
        </w:rPr>
      </w:pPr>
      <w:r w:rsidRPr="005E7964">
        <w:rPr>
          <w:rFonts w:ascii="Arial" w:hAnsi="Arial" w:cs="Arial"/>
          <w:b/>
          <w:bCs/>
          <w:sz w:val="22"/>
          <w:szCs w:val="22"/>
        </w:rPr>
        <w:t>VERIFICATION</w:t>
      </w:r>
    </w:p>
    <w:p w:rsidR="005E7964" w:rsidRPr="005E7964" w:rsidRDefault="005E7964" w:rsidP="005E796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 xml:space="preserve">I, </w:t>
      </w:r>
      <w:proofErr w:type="spellStart"/>
      <w:r w:rsidRPr="005E7964">
        <w:rPr>
          <w:rFonts w:ascii="Arial" w:hAnsi="Arial" w:cs="Arial"/>
          <w:sz w:val="22"/>
          <w:szCs w:val="22"/>
        </w:rPr>
        <w:t>abovenamed</w:t>
      </w:r>
      <w:proofErr w:type="spellEnd"/>
      <w:r w:rsidRPr="005E7964">
        <w:rPr>
          <w:rFonts w:ascii="Arial" w:hAnsi="Arial" w:cs="Arial"/>
          <w:sz w:val="22"/>
          <w:szCs w:val="22"/>
        </w:rPr>
        <w:t xml:space="preserve"> plaintiff, do hereby verify that the contents of </w:t>
      </w:r>
      <w:proofErr w:type="spellStart"/>
      <w:proofErr w:type="gramStart"/>
      <w:r w:rsidRPr="005E7964">
        <w:rPr>
          <w:rFonts w:ascii="Arial" w:hAnsi="Arial" w:cs="Arial"/>
          <w:sz w:val="22"/>
          <w:szCs w:val="22"/>
        </w:rPr>
        <w:t>paras</w:t>
      </w:r>
      <w:proofErr w:type="spellEnd"/>
      <w:r w:rsidRPr="005E7964">
        <w:rPr>
          <w:rFonts w:ascii="Arial" w:hAnsi="Arial" w:cs="Arial"/>
          <w:sz w:val="22"/>
          <w:szCs w:val="22"/>
        </w:rPr>
        <w:t xml:space="preserve"> ....................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5E7964">
        <w:rPr>
          <w:rFonts w:ascii="Arial" w:hAnsi="Arial" w:cs="Arial"/>
          <w:sz w:val="22"/>
          <w:szCs w:val="22"/>
        </w:rPr>
        <w:t>to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.................... </w:t>
      </w:r>
      <w:proofErr w:type="gramStart"/>
      <w:r w:rsidRPr="005E7964">
        <w:rPr>
          <w:rFonts w:ascii="Arial" w:hAnsi="Arial" w:cs="Arial"/>
          <w:sz w:val="22"/>
          <w:szCs w:val="22"/>
        </w:rPr>
        <w:t>of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 the plaint are true to my personal knowledge and those of </w:t>
      </w:r>
      <w:proofErr w:type="spellStart"/>
      <w:r w:rsidRPr="005E7964">
        <w:rPr>
          <w:rFonts w:ascii="Arial" w:hAnsi="Arial" w:cs="Arial"/>
          <w:sz w:val="22"/>
          <w:szCs w:val="22"/>
        </w:rPr>
        <w:t>paras</w:t>
      </w:r>
      <w:proofErr w:type="spellEnd"/>
      <w:r w:rsidRPr="005E7964">
        <w:rPr>
          <w:rFonts w:ascii="Arial" w:hAnsi="Arial" w:cs="Arial"/>
          <w:sz w:val="22"/>
          <w:szCs w:val="22"/>
        </w:rPr>
        <w:t xml:space="preserve">.................... </w:t>
      </w:r>
      <w:proofErr w:type="gramStart"/>
      <w:r w:rsidRPr="005E7964">
        <w:rPr>
          <w:rFonts w:ascii="Arial" w:hAnsi="Arial" w:cs="Arial"/>
          <w:sz w:val="22"/>
          <w:szCs w:val="22"/>
        </w:rPr>
        <w:t>and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.................... thereof are based on legal advice which I </w:t>
      </w:r>
      <w:r w:rsidRPr="005E7964">
        <w:rPr>
          <w:rFonts w:ascii="Arial" w:hAnsi="Arial" w:cs="Arial"/>
          <w:sz w:val="22"/>
          <w:szCs w:val="22"/>
        </w:rPr>
        <w:br/>
        <w:t>believe to be true.</w:t>
      </w:r>
    </w:p>
    <w:p w:rsidR="005E7964" w:rsidRPr="005E7964" w:rsidRDefault="005E7964" w:rsidP="005E7964">
      <w:pPr>
        <w:pStyle w:val="NormalWeb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 xml:space="preserve">Verified on this................. </w:t>
      </w:r>
      <w:proofErr w:type="gramStart"/>
      <w:r w:rsidRPr="005E7964">
        <w:rPr>
          <w:rFonts w:ascii="Arial" w:hAnsi="Arial" w:cs="Arial"/>
          <w:sz w:val="22"/>
          <w:szCs w:val="22"/>
        </w:rPr>
        <w:t>day</w:t>
      </w:r>
      <w:proofErr w:type="gramEnd"/>
      <w:r w:rsidRPr="005E7964">
        <w:rPr>
          <w:rFonts w:ascii="Arial" w:hAnsi="Arial" w:cs="Arial"/>
          <w:sz w:val="22"/>
          <w:szCs w:val="22"/>
        </w:rPr>
        <w:t xml:space="preserve"> of..................... 19.................... </w:t>
      </w:r>
      <w:proofErr w:type="gramStart"/>
      <w:r w:rsidRPr="005E7964">
        <w:rPr>
          <w:rFonts w:ascii="Arial" w:hAnsi="Arial" w:cs="Arial"/>
          <w:sz w:val="22"/>
          <w:szCs w:val="22"/>
        </w:rPr>
        <w:t>at</w:t>
      </w:r>
      <w:proofErr w:type="gramEnd"/>
      <w:r w:rsidRPr="005E7964">
        <w:rPr>
          <w:rFonts w:ascii="Arial" w:hAnsi="Arial" w:cs="Arial"/>
          <w:sz w:val="22"/>
          <w:szCs w:val="22"/>
        </w:rPr>
        <w:t>....................</w:t>
      </w:r>
    </w:p>
    <w:p w:rsidR="005E7964" w:rsidRPr="005E7964" w:rsidRDefault="005E7964" w:rsidP="005E7964">
      <w:pPr>
        <w:pStyle w:val="NormalWeb"/>
        <w:jc w:val="right"/>
        <w:rPr>
          <w:rFonts w:ascii="Arial" w:hAnsi="Arial" w:cs="Arial"/>
          <w:sz w:val="22"/>
          <w:szCs w:val="22"/>
        </w:rPr>
      </w:pPr>
      <w:r w:rsidRPr="005E7964">
        <w:rPr>
          <w:rFonts w:ascii="Arial" w:hAnsi="Arial" w:cs="Arial"/>
          <w:sz w:val="22"/>
          <w:szCs w:val="22"/>
        </w:rPr>
        <w:t>Plaintiff</w:t>
      </w:r>
    </w:p>
    <w:p w:rsidR="005E7964" w:rsidRPr="005E7964" w:rsidRDefault="005E7964" w:rsidP="005E7964">
      <w:pPr>
        <w:rPr>
          <w:rFonts w:ascii="Arial" w:hAnsi="Arial" w:cs="Arial"/>
          <w:sz w:val="22"/>
          <w:szCs w:val="22"/>
        </w:rPr>
      </w:pPr>
    </w:p>
    <w:p w:rsidR="000F44F2" w:rsidRPr="005E7964" w:rsidRDefault="000F44F2">
      <w:pPr>
        <w:rPr>
          <w:rFonts w:ascii="Arial" w:hAnsi="Arial" w:cs="Arial"/>
          <w:sz w:val="22"/>
          <w:szCs w:val="22"/>
        </w:rPr>
      </w:pPr>
    </w:p>
    <w:sectPr w:rsidR="000F44F2" w:rsidRPr="005E7964" w:rsidSect="008F24BA">
      <w:pgSz w:w="12240" w:h="15840"/>
      <w:pgMar w:top="81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characterSpacingControl w:val="doNotCompress"/>
  <w:compat/>
  <w:rsids>
    <w:rsidRoot w:val="002C184F"/>
    <w:rsid w:val="000F44F2"/>
    <w:rsid w:val="002C184F"/>
    <w:rsid w:val="005734FF"/>
    <w:rsid w:val="005E7964"/>
    <w:rsid w:val="008F2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7964"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E7964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Pleadings\SUIT%20AGAINST%20A%20COMMON%20CARRIER%20FOR%20DAMAGES%20DUE%20TO%20DELAY%20CAUSED%20IN%20DELIVERY%20OF%20THE%20GOODS%20SENT%20THROUGH%20HI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SUIT AGAINST A COMMON CARRIER FOR DAMAGES DUE TO DELAY CAUSED IN DELIVERY OF THE GOODS SENT THROUGH HIM</Template>
  <TotalTime>5</TotalTime>
  <Pages>2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cp:lastPrinted>2022-12-02T09:29:00Z</cp:lastPrinted>
  <dcterms:created xsi:type="dcterms:W3CDTF">2022-12-02T09:31:00Z</dcterms:created>
  <dcterms:modified xsi:type="dcterms:W3CDTF">2022-12-02T09:31:00Z</dcterms:modified>
</cp:coreProperties>
</file>